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BA4" w:rsidRDefault="00FC1BA4" w:rsidP="00FC1BA4">
      <w:pPr>
        <w:spacing w:after="0" w:line="240" w:lineRule="auto"/>
        <w:jc w:val="center"/>
        <w:rPr>
          <w:rFonts w:ascii="Times New Roman" w:hAnsi="Times New Roman" w:cs="Times New Roman"/>
          <w:sz w:val="56"/>
        </w:rPr>
      </w:pPr>
    </w:p>
    <w:p w:rsidR="00FC1BA4" w:rsidRDefault="00FC1BA4" w:rsidP="00FC1BA4">
      <w:pPr>
        <w:spacing w:after="0" w:line="240" w:lineRule="auto"/>
        <w:jc w:val="center"/>
        <w:rPr>
          <w:rFonts w:ascii="Times New Roman" w:hAnsi="Times New Roman" w:cs="Times New Roman"/>
          <w:sz w:val="56"/>
        </w:rPr>
      </w:pPr>
    </w:p>
    <w:p w:rsidR="008B2AB7" w:rsidRPr="00FC1BA4" w:rsidRDefault="00FC1BA4" w:rsidP="00FC1BA4">
      <w:pPr>
        <w:spacing w:after="0" w:line="240" w:lineRule="auto"/>
        <w:jc w:val="center"/>
        <w:rPr>
          <w:rFonts w:ascii="Times New Roman" w:hAnsi="Times New Roman" w:cs="Times New Roman"/>
          <w:b/>
          <w:sz w:val="56"/>
        </w:rPr>
      </w:pPr>
      <w:r w:rsidRPr="00FC1BA4">
        <w:rPr>
          <w:rFonts w:ascii="Times New Roman" w:hAnsi="Times New Roman" w:cs="Times New Roman"/>
          <w:b/>
          <w:sz w:val="56"/>
        </w:rPr>
        <w:t>Sigma Phi Epsilon Fraternity, Inc.</w:t>
      </w:r>
    </w:p>
    <w:p w:rsidR="00FC1BA4" w:rsidRPr="00FC1BA4" w:rsidRDefault="00FC1BA4" w:rsidP="00FC1BA4">
      <w:pPr>
        <w:spacing w:after="0" w:line="240" w:lineRule="auto"/>
        <w:jc w:val="center"/>
        <w:rPr>
          <w:rFonts w:ascii="Times New Roman" w:hAnsi="Times New Roman" w:cs="Times New Roman"/>
          <w:b/>
          <w:sz w:val="56"/>
        </w:rPr>
      </w:pPr>
    </w:p>
    <w:p w:rsidR="00FC1BA4" w:rsidRPr="00FC1BA4" w:rsidRDefault="00FC1BA4" w:rsidP="00FC1BA4">
      <w:pPr>
        <w:spacing w:after="0" w:line="240" w:lineRule="auto"/>
        <w:jc w:val="center"/>
        <w:rPr>
          <w:rFonts w:ascii="Times New Roman" w:hAnsi="Times New Roman" w:cs="Times New Roman"/>
          <w:i/>
          <w:sz w:val="56"/>
        </w:rPr>
      </w:pPr>
      <w:r w:rsidRPr="00FC1BA4">
        <w:rPr>
          <w:rFonts w:ascii="Times New Roman" w:hAnsi="Times New Roman" w:cs="Times New Roman"/>
          <w:i/>
          <w:sz w:val="56"/>
        </w:rPr>
        <w:t>Sam Houston State SEC</w:t>
      </w:r>
    </w:p>
    <w:p w:rsidR="00FC1BA4" w:rsidRPr="00FC1BA4" w:rsidRDefault="00FC1BA4" w:rsidP="00FC1BA4">
      <w:pPr>
        <w:spacing w:after="0" w:line="240" w:lineRule="auto"/>
        <w:jc w:val="center"/>
        <w:rPr>
          <w:rFonts w:ascii="Times New Roman" w:hAnsi="Times New Roman" w:cs="Times New Roman"/>
          <w:sz w:val="56"/>
        </w:rPr>
      </w:pPr>
    </w:p>
    <w:p w:rsidR="00FC1BA4" w:rsidRDefault="00FC1BA4" w:rsidP="00FC1BA4">
      <w:pPr>
        <w:spacing w:after="0" w:line="240" w:lineRule="auto"/>
        <w:jc w:val="center"/>
        <w:rPr>
          <w:rFonts w:ascii="Times New Roman" w:hAnsi="Times New Roman" w:cs="Times New Roman"/>
          <w:sz w:val="56"/>
        </w:rPr>
      </w:pPr>
      <w:r w:rsidRPr="00FC1BA4">
        <w:rPr>
          <w:rFonts w:ascii="Times New Roman" w:hAnsi="Times New Roman" w:cs="Times New Roman"/>
          <w:sz w:val="56"/>
        </w:rPr>
        <w:t>Local Bylaws</w:t>
      </w:r>
    </w:p>
    <w:p w:rsidR="00FC1BA4" w:rsidRDefault="00FC1BA4" w:rsidP="00FC1BA4">
      <w:pPr>
        <w:spacing w:after="0" w:line="240" w:lineRule="auto"/>
        <w:jc w:val="center"/>
        <w:rPr>
          <w:rFonts w:ascii="Times New Roman" w:hAnsi="Times New Roman" w:cs="Times New Roman"/>
          <w:sz w:val="56"/>
        </w:rPr>
      </w:pPr>
    </w:p>
    <w:p w:rsidR="00FC1BA4" w:rsidRDefault="00FC1BA4" w:rsidP="00FC1BA4">
      <w:pPr>
        <w:spacing w:after="0" w:line="240" w:lineRule="auto"/>
        <w:jc w:val="center"/>
        <w:rPr>
          <w:rFonts w:ascii="Times New Roman" w:hAnsi="Times New Roman" w:cs="Times New Roman"/>
          <w:sz w:val="40"/>
        </w:rPr>
      </w:pPr>
      <w:r>
        <w:rPr>
          <w:rFonts w:ascii="Times New Roman" w:hAnsi="Times New Roman" w:cs="Times New Roman"/>
          <w:sz w:val="40"/>
        </w:rPr>
        <w:t>First Edition-2017</w:t>
      </w:r>
    </w:p>
    <w:p w:rsidR="00FC1BA4" w:rsidRDefault="00FC1BA4" w:rsidP="00FC1BA4">
      <w:pPr>
        <w:spacing w:after="0" w:line="240" w:lineRule="auto"/>
        <w:jc w:val="center"/>
        <w:rPr>
          <w:rFonts w:ascii="Times New Roman" w:hAnsi="Times New Roman" w:cs="Times New Roman"/>
          <w:sz w:val="40"/>
        </w:rPr>
      </w:pPr>
    </w:p>
    <w:p w:rsidR="00FC1BA4" w:rsidRDefault="00FC1BA4" w:rsidP="00FC1BA4">
      <w:pPr>
        <w:spacing w:after="0" w:line="240" w:lineRule="auto"/>
        <w:rPr>
          <w:rFonts w:ascii="Times New Roman" w:hAnsi="Times New Roman" w:cs="Times New Roman"/>
          <w:sz w:val="40"/>
        </w:rPr>
      </w:pPr>
    </w:p>
    <w:p w:rsidR="00FC1BA4" w:rsidRDefault="00FC1BA4" w:rsidP="00FC1BA4">
      <w:pPr>
        <w:spacing w:after="0" w:line="240" w:lineRule="auto"/>
        <w:jc w:val="center"/>
        <w:rPr>
          <w:rFonts w:ascii="Times New Roman" w:hAnsi="Times New Roman" w:cs="Times New Roman"/>
          <w:sz w:val="40"/>
        </w:rPr>
      </w:pPr>
      <w:r>
        <w:rPr>
          <w:noProof/>
        </w:rPr>
        <w:drawing>
          <wp:inline distT="0" distB="0" distL="0" distR="0" wp14:anchorId="13343DEB" wp14:editId="76ED0AD7">
            <wp:extent cx="3147060" cy="3930650"/>
            <wp:effectExtent l="0" t="0" r="0" b="0"/>
            <wp:docPr id="3" name="Picture 3" descr="Image result for sigep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igep cres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7060" cy="3930650"/>
                    </a:xfrm>
                    <a:prstGeom prst="rect">
                      <a:avLst/>
                    </a:prstGeom>
                    <a:noFill/>
                    <a:ln>
                      <a:noFill/>
                    </a:ln>
                  </pic:spPr>
                </pic:pic>
              </a:graphicData>
            </a:graphic>
          </wp:inline>
        </w:drawing>
      </w:r>
    </w:p>
    <w:p w:rsidR="00FC1BA4" w:rsidRDefault="00FC1BA4" w:rsidP="00FC1BA4">
      <w:pPr>
        <w:spacing w:after="0" w:line="240" w:lineRule="auto"/>
        <w:jc w:val="center"/>
        <w:rPr>
          <w:rFonts w:ascii="Times New Roman" w:hAnsi="Times New Roman" w:cs="Times New Roman"/>
          <w:b/>
          <w:sz w:val="36"/>
        </w:rPr>
      </w:pPr>
      <w:r w:rsidRPr="00A34B3D">
        <w:rPr>
          <w:rFonts w:ascii="Times New Roman" w:hAnsi="Times New Roman" w:cs="Times New Roman"/>
          <w:b/>
          <w:sz w:val="36"/>
        </w:rPr>
        <w:lastRenderedPageBreak/>
        <w:t>Index</w:t>
      </w:r>
    </w:p>
    <w:p w:rsidR="00A34B3D" w:rsidRDefault="00A34B3D" w:rsidP="00FC1BA4">
      <w:pPr>
        <w:spacing w:after="0" w:line="240" w:lineRule="auto"/>
        <w:jc w:val="center"/>
        <w:rPr>
          <w:rFonts w:ascii="Times New Roman" w:hAnsi="Times New Roman" w:cs="Times New Roman"/>
          <w:b/>
          <w:sz w:val="36"/>
        </w:rPr>
      </w:pPr>
    </w:p>
    <w:p w:rsidR="00A34B3D" w:rsidRPr="00A34B3D" w:rsidRDefault="00A34B3D" w:rsidP="00A34B3D">
      <w:pPr>
        <w:spacing w:after="0" w:line="240" w:lineRule="auto"/>
        <w:rPr>
          <w:rFonts w:ascii="Times New Roman" w:hAnsi="Times New Roman" w:cs="Times New Roman"/>
          <w:b/>
          <w:sz w:val="28"/>
        </w:rPr>
      </w:pPr>
      <w:r>
        <w:rPr>
          <w:rFonts w:ascii="Times New Roman" w:hAnsi="Times New Roman" w:cs="Times New Roman"/>
          <w:b/>
          <w:sz w:val="28"/>
        </w:rPr>
        <w:t>Topic</w:t>
      </w:r>
      <w:r>
        <w:rPr>
          <w:rFonts w:ascii="Times New Roman" w:hAnsi="Times New Roman" w:cs="Times New Roman"/>
          <w:b/>
          <w:sz w:val="28"/>
        </w:rPr>
        <w:tab/>
        <w:t xml:space="preserve">   </w:t>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t xml:space="preserve">       Page Number</w:t>
      </w:r>
    </w:p>
    <w:p w:rsidR="00FC1BA4" w:rsidRDefault="00FC1BA4" w:rsidP="00FC1BA4">
      <w:pPr>
        <w:spacing w:after="0" w:line="240" w:lineRule="auto"/>
        <w:rPr>
          <w:rFonts w:ascii="Times New Roman" w:hAnsi="Times New Roman" w:cs="Times New Roman"/>
          <w:sz w:val="32"/>
        </w:rPr>
      </w:pPr>
    </w:p>
    <w:p w:rsidR="00FC1BA4" w:rsidRDefault="00FC1BA4" w:rsidP="00FC1BA4">
      <w:pPr>
        <w:spacing w:after="0" w:line="240" w:lineRule="auto"/>
        <w:rPr>
          <w:rFonts w:ascii="Times New Roman" w:hAnsi="Times New Roman" w:cs="Times New Roman"/>
          <w:sz w:val="28"/>
        </w:rPr>
      </w:pPr>
      <w:r>
        <w:rPr>
          <w:rFonts w:ascii="Times New Roman" w:hAnsi="Times New Roman" w:cs="Times New Roman"/>
          <w:sz w:val="28"/>
        </w:rPr>
        <w:t>Preamble</w:t>
      </w:r>
      <w:r w:rsidR="00A34B3D">
        <w:rPr>
          <w:rFonts w:ascii="Times New Roman" w:hAnsi="Times New Roman" w:cs="Times New Roman"/>
          <w:sz w:val="28"/>
        </w:rPr>
        <w:t>…………………………………………………………………………..1</w:t>
      </w:r>
    </w:p>
    <w:p w:rsidR="00A34B3D" w:rsidRDefault="00A34B3D" w:rsidP="00FC1BA4">
      <w:pPr>
        <w:spacing w:after="0" w:line="240" w:lineRule="auto"/>
        <w:rPr>
          <w:rFonts w:ascii="Times New Roman" w:hAnsi="Times New Roman" w:cs="Times New Roman"/>
          <w:sz w:val="28"/>
        </w:rPr>
      </w:pPr>
    </w:p>
    <w:p w:rsidR="00FC1BA4" w:rsidRDefault="00FC1BA4" w:rsidP="00FC1BA4">
      <w:pPr>
        <w:spacing w:after="0" w:line="240" w:lineRule="auto"/>
        <w:rPr>
          <w:rFonts w:ascii="Times New Roman" w:hAnsi="Times New Roman" w:cs="Times New Roman"/>
          <w:sz w:val="28"/>
        </w:rPr>
      </w:pPr>
      <w:r>
        <w:rPr>
          <w:rFonts w:ascii="Times New Roman" w:hAnsi="Times New Roman" w:cs="Times New Roman"/>
          <w:sz w:val="28"/>
        </w:rPr>
        <w:t>Article One- Authority and Superiority</w:t>
      </w:r>
      <w:r w:rsidR="00A34B3D">
        <w:rPr>
          <w:rFonts w:ascii="Times New Roman" w:hAnsi="Times New Roman" w:cs="Times New Roman"/>
          <w:sz w:val="28"/>
        </w:rPr>
        <w:t>…………………………………………...2</w:t>
      </w:r>
    </w:p>
    <w:p w:rsidR="00A34B3D" w:rsidRDefault="00A34B3D" w:rsidP="00FC1BA4">
      <w:pPr>
        <w:spacing w:after="0" w:line="240" w:lineRule="auto"/>
        <w:rPr>
          <w:rFonts w:ascii="Times New Roman" w:hAnsi="Times New Roman" w:cs="Times New Roman"/>
          <w:sz w:val="28"/>
        </w:rPr>
      </w:pPr>
    </w:p>
    <w:p w:rsidR="00FC1BA4" w:rsidRDefault="00FC1BA4" w:rsidP="00FC1BA4">
      <w:pPr>
        <w:spacing w:after="0" w:line="240" w:lineRule="auto"/>
        <w:rPr>
          <w:rFonts w:ascii="Times New Roman" w:hAnsi="Times New Roman" w:cs="Times New Roman"/>
          <w:sz w:val="28"/>
        </w:rPr>
      </w:pPr>
      <w:r>
        <w:rPr>
          <w:rFonts w:ascii="Times New Roman" w:hAnsi="Times New Roman" w:cs="Times New Roman"/>
          <w:sz w:val="28"/>
        </w:rPr>
        <w:t>Article Two- Purpose</w:t>
      </w:r>
      <w:r w:rsidR="00A34B3D">
        <w:rPr>
          <w:rFonts w:ascii="Times New Roman" w:hAnsi="Times New Roman" w:cs="Times New Roman"/>
          <w:sz w:val="28"/>
        </w:rPr>
        <w:t>……………………………………………………………...2</w:t>
      </w:r>
    </w:p>
    <w:p w:rsidR="00A34B3D" w:rsidRDefault="00A34B3D" w:rsidP="00FC1BA4">
      <w:pPr>
        <w:spacing w:after="0" w:line="240" w:lineRule="auto"/>
        <w:rPr>
          <w:rFonts w:ascii="Times New Roman" w:hAnsi="Times New Roman" w:cs="Times New Roman"/>
          <w:sz w:val="28"/>
        </w:rPr>
      </w:pPr>
    </w:p>
    <w:p w:rsidR="00FC1BA4" w:rsidRDefault="00FC1BA4" w:rsidP="00FC1BA4">
      <w:pPr>
        <w:spacing w:after="0" w:line="240" w:lineRule="auto"/>
        <w:rPr>
          <w:rFonts w:ascii="Times New Roman" w:hAnsi="Times New Roman" w:cs="Times New Roman"/>
          <w:sz w:val="28"/>
        </w:rPr>
      </w:pPr>
      <w:r>
        <w:rPr>
          <w:rFonts w:ascii="Times New Roman" w:hAnsi="Times New Roman" w:cs="Times New Roman"/>
          <w:sz w:val="28"/>
        </w:rPr>
        <w:t xml:space="preserve">Article Three- </w:t>
      </w:r>
      <w:r w:rsidR="003F457B">
        <w:rPr>
          <w:rFonts w:ascii="Times New Roman" w:hAnsi="Times New Roman" w:cs="Times New Roman"/>
          <w:sz w:val="28"/>
        </w:rPr>
        <w:t xml:space="preserve">Election to </w:t>
      </w:r>
      <w:r>
        <w:rPr>
          <w:rFonts w:ascii="Times New Roman" w:hAnsi="Times New Roman" w:cs="Times New Roman"/>
          <w:sz w:val="28"/>
        </w:rPr>
        <w:t>Membership</w:t>
      </w:r>
      <w:r w:rsidR="00A34B3D">
        <w:rPr>
          <w:rFonts w:ascii="Times New Roman" w:hAnsi="Times New Roman" w:cs="Times New Roman"/>
          <w:sz w:val="28"/>
        </w:rPr>
        <w:t>…………………………………………...3</w:t>
      </w:r>
    </w:p>
    <w:p w:rsidR="00A34B3D" w:rsidRDefault="00A34B3D" w:rsidP="00FC1BA4">
      <w:pPr>
        <w:spacing w:after="0" w:line="240" w:lineRule="auto"/>
        <w:rPr>
          <w:rFonts w:ascii="Times New Roman" w:hAnsi="Times New Roman" w:cs="Times New Roman"/>
          <w:sz w:val="28"/>
        </w:rPr>
      </w:pPr>
    </w:p>
    <w:p w:rsidR="00FC1BA4" w:rsidRDefault="00FC1BA4" w:rsidP="00FC1BA4">
      <w:pPr>
        <w:spacing w:after="0" w:line="240" w:lineRule="auto"/>
        <w:rPr>
          <w:rFonts w:ascii="Times New Roman" w:hAnsi="Times New Roman" w:cs="Times New Roman"/>
          <w:sz w:val="28"/>
        </w:rPr>
      </w:pPr>
      <w:r>
        <w:rPr>
          <w:rFonts w:ascii="Times New Roman" w:hAnsi="Times New Roman" w:cs="Times New Roman"/>
          <w:sz w:val="28"/>
        </w:rPr>
        <w:t>Article Four- Academic Requirements</w:t>
      </w:r>
      <w:r w:rsidR="00A34B3D">
        <w:rPr>
          <w:rFonts w:ascii="Times New Roman" w:hAnsi="Times New Roman" w:cs="Times New Roman"/>
          <w:sz w:val="28"/>
        </w:rPr>
        <w:t>……………………………………………4</w:t>
      </w:r>
    </w:p>
    <w:p w:rsidR="00A34B3D" w:rsidRDefault="00A34B3D" w:rsidP="00FC1BA4">
      <w:pPr>
        <w:spacing w:after="0" w:line="240" w:lineRule="auto"/>
        <w:rPr>
          <w:rFonts w:ascii="Times New Roman" w:hAnsi="Times New Roman" w:cs="Times New Roman"/>
          <w:sz w:val="28"/>
        </w:rPr>
      </w:pPr>
    </w:p>
    <w:p w:rsidR="00FC1BA4" w:rsidRDefault="00FC1BA4" w:rsidP="00FC1BA4">
      <w:pPr>
        <w:spacing w:after="0" w:line="240" w:lineRule="auto"/>
        <w:rPr>
          <w:rFonts w:ascii="Times New Roman" w:hAnsi="Times New Roman" w:cs="Times New Roman"/>
          <w:sz w:val="28"/>
        </w:rPr>
      </w:pPr>
      <w:r>
        <w:rPr>
          <w:rFonts w:ascii="Times New Roman" w:hAnsi="Times New Roman" w:cs="Times New Roman"/>
          <w:sz w:val="28"/>
        </w:rPr>
        <w:t>Article Five- Financial Obligations</w:t>
      </w:r>
      <w:r w:rsidR="00A34B3D">
        <w:rPr>
          <w:rFonts w:ascii="Times New Roman" w:hAnsi="Times New Roman" w:cs="Times New Roman"/>
          <w:sz w:val="28"/>
        </w:rPr>
        <w:t>……………………………………………….5</w:t>
      </w:r>
    </w:p>
    <w:p w:rsidR="00A34B3D" w:rsidRDefault="00A34B3D" w:rsidP="00FC1BA4">
      <w:pPr>
        <w:spacing w:after="0" w:line="240" w:lineRule="auto"/>
        <w:rPr>
          <w:rFonts w:ascii="Times New Roman" w:hAnsi="Times New Roman" w:cs="Times New Roman"/>
          <w:sz w:val="28"/>
        </w:rPr>
      </w:pPr>
      <w:r>
        <w:rPr>
          <w:rFonts w:ascii="Times New Roman" w:hAnsi="Times New Roman" w:cs="Times New Roman"/>
          <w:sz w:val="28"/>
        </w:rPr>
        <w:tab/>
        <w:t>Dues……………………………………………………………………......6</w:t>
      </w:r>
    </w:p>
    <w:p w:rsidR="00A34B3D" w:rsidRDefault="00A34B3D" w:rsidP="00FC1BA4">
      <w:pPr>
        <w:spacing w:after="0" w:line="240" w:lineRule="auto"/>
        <w:rPr>
          <w:rFonts w:ascii="Times New Roman" w:hAnsi="Times New Roman" w:cs="Times New Roman"/>
          <w:sz w:val="28"/>
        </w:rPr>
      </w:pPr>
    </w:p>
    <w:p w:rsidR="00FC1BA4" w:rsidRDefault="00FC1BA4" w:rsidP="00FC1BA4">
      <w:pPr>
        <w:spacing w:after="0" w:line="240" w:lineRule="auto"/>
        <w:rPr>
          <w:rFonts w:ascii="Times New Roman" w:hAnsi="Times New Roman" w:cs="Times New Roman"/>
          <w:sz w:val="28"/>
        </w:rPr>
      </w:pPr>
      <w:r>
        <w:rPr>
          <w:rFonts w:ascii="Times New Roman" w:hAnsi="Times New Roman" w:cs="Times New Roman"/>
          <w:sz w:val="28"/>
        </w:rPr>
        <w:t>Article Six- Behavior and Conduct</w:t>
      </w:r>
      <w:r w:rsidR="00A34B3D">
        <w:rPr>
          <w:rFonts w:ascii="Times New Roman" w:hAnsi="Times New Roman" w:cs="Times New Roman"/>
          <w:sz w:val="28"/>
        </w:rPr>
        <w:t>………………………………………………..7</w:t>
      </w:r>
    </w:p>
    <w:p w:rsidR="00A34B3D" w:rsidRDefault="00A34B3D" w:rsidP="00FC1BA4">
      <w:pPr>
        <w:spacing w:after="0" w:line="240" w:lineRule="auto"/>
        <w:rPr>
          <w:rFonts w:ascii="Times New Roman" w:hAnsi="Times New Roman" w:cs="Times New Roman"/>
          <w:sz w:val="28"/>
        </w:rPr>
      </w:pPr>
    </w:p>
    <w:p w:rsidR="00FC1BA4" w:rsidRDefault="00FC1BA4" w:rsidP="00FC1BA4">
      <w:pPr>
        <w:spacing w:after="0" w:line="240" w:lineRule="auto"/>
        <w:rPr>
          <w:rFonts w:ascii="Times New Roman" w:hAnsi="Times New Roman" w:cs="Times New Roman"/>
          <w:sz w:val="28"/>
        </w:rPr>
      </w:pPr>
      <w:r>
        <w:rPr>
          <w:rFonts w:ascii="Times New Roman" w:hAnsi="Times New Roman" w:cs="Times New Roman"/>
          <w:sz w:val="28"/>
        </w:rPr>
        <w:t>Article Seven- Member Development</w:t>
      </w:r>
      <w:r w:rsidR="00A34B3D">
        <w:rPr>
          <w:rFonts w:ascii="Times New Roman" w:hAnsi="Times New Roman" w:cs="Times New Roman"/>
          <w:sz w:val="28"/>
        </w:rPr>
        <w:t>…………………………………………….9</w:t>
      </w:r>
    </w:p>
    <w:p w:rsidR="00A34B3D" w:rsidRDefault="00A34B3D" w:rsidP="00FC1BA4">
      <w:pPr>
        <w:spacing w:after="0" w:line="240" w:lineRule="auto"/>
        <w:rPr>
          <w:rFonts w:ascii="Times New Roman" w:hAnsi="Times New Roman" w:cs="Times New Roman"/>
          <w:sz w:val="28"/>
        </w:rPr>
      </w:pPr>
    </w:p>
    <w:p w:rsidR="00FC1BA4" w:rsidRDefault="00FC1BA4" w:rsidP="00FC1BA4">
      <w:pPr>
        <w:spacing w:after="0" w:line="240" w:lineRule="auto"/>
        <w:rPr>
          <w:rFonts w:ascii="Times New Roman" w:hAnsi="Times New Roman" w:cs="Times New Roman"/>
          <w:sz w:val="28"/>
        </w:rPr>
      </w:pPr>
      <w:r>
        <w:rPr>
          <w:rFonts w:ascii="Times New Roman" w:hAnsi="Times New Roman" w:cs="Times New Roman"/>
          <w:sz w:val="28"/>
        </w:rPr>
        <w:t>Article Eight- Executive Board</w:t>
      </w:r>
      <w:r w:rsidR="00A34B3D">
        <w:rPr>
          <w:rFonts w:ascii="Times New Roman" w:hAnsi="Times New Roman" w:cs="Times New Roman"/>
          <w:sz w:val="28"/>
        </w:rPr>
        <w:t>…………………………………………………..11</w:t>
      </w:r>
    </w:p>
    <w:p w:rsidR="00A34B3D" w:rsidRDefault="00A34B3D" w:rsidP="00FC1BA4">
      <w:pPr>
        <w:spacing w:after="0" w:line="240" w:lineRule="auto"/>
        <w:rPr>
          <w:rFonts w:ascii="Times New Roman" w:hAnsi="Times New Roman" w:cs="Times New Roman"/>
          <w:sz w:val="28"/>
        </w:rPr>
      </w:pPr>
      <w:r>
        <w:rPr>
          <w:rFonts w:ascii="Times New Roman" w:hAnsi="Times New Roman" w:cs="Times New Roman"/>
          <w:sz w:val="28"/>
        </w:rPr>
        <w:tab/>
        <w:t>Executive Board Elections………………………………………………...13</w:t>
      </w:r>
    </w:p>
    <w:p w:rsidR="00A34B3D" w:rsidRDefault="00A34B3D" w:rsidP="00FC1BA4">
      <w:pPr>
        <w:spacing w:after="0" w:line="240" w:lineRule="auto"/>
        <w:rPr>
          <w:rFonts w:ascii="Times New Roman" w:hAnsi="Times New Roman" w:cs="Times New Roman"/>
          <w:sz w:val="28"/>
        </w:rPr>
      </w:pPr>
    </w:p>
    <w:p w:rsidR="00FC1BA4" w:rsidRDefault="00FC1BA4" w:rsidP="00FC1BA4">
      <w:pPr>
        <w:spacing w:after="0" w:line="240" w:lineRule="auto"/>
        <w:rPr>
          <w:rFonts w:ascii="Times New Roman" w:hAnsi="Times New Roman" w:cs="Times New Roman"/>
          <w:sz w:val="28"/>
        </w:rPr>
      </w:pPr>
      <w:r>
        <w:rPr>
          <w:rFonts w:ascii="Times New Roman" w:hAnsi="Times New Roman" w:cs="Times New Roman"/>
          <w:sz w:val="28"/>
        </w:rPr>
        <w:t>Article Nine- Chapter Functions</w:t>
      </w:r>
      <w:r w:rsidR="00A34B3D">
        <w:rPr>
          <w:rFonts w:ascii="Times New Roman" w:hAnsi="Times New Roman" w:cs="Times New Roman"/>
          <w:sz w:val="28"/>
        </w:rPr>
        <w:t>………………………………………………....14</w:t>
      </w:r>
    </w:p>
    <w:p w:rsidR="00A34B3D" w:rsidRDefault="00A34B3D" w:rsidP="00FC1BA4">
      <w:pPr>
        <w:spacing w:after="0" w:line="240" w:lineRule="auto"/>
        <w:rPr>
          <w:rFonts w:ascii="Times New Roman" w:hAnsi="Times New Roman" w:cs="Times New Roman"/>
          <w:sz w:val="28"/>
        </w:rPr>
      </w:pPr>
    </w:p>
    <w:p w:rsidR="00A34B3D" w:rsidRDefault="00FC1BA4" w:rsidP="00FC1BA4">
      <w:pPr>
        <w:spacing w:after="0" w:line="240" w:lineRule="auto"/>
        <w:rPr>
          <w:rFonts w:ascii="Times New Roman" w:hAnsi="Times New Roman" w:cs="Times New Roman"/>
          <w:sz w:val="28"/>
        </w:rPr>
      </w:pPr>
      <w:r>
        <w:rPr>
          <w:rFonts w:ascii="Times New Roman" w:hAnsi="Times New Roman" w:cs="Times New Roman"/>
          <w:sz w:val="28"/>
        </w:rPr>
        <w:t>Article Ten- Judiciary Powers</w:t>
      </w:r>
      <w:r w:rsidR="00A34B3D">
        <w:rPr>
          <w:rFonts w:ascii="Times New Roman" w:hAnsi="Times New Roman" w:cs="Times New Roman"/>
          <w:sz w:val="28"/>
        </w:rPr>
        <w:t xml:space="preserve"> and Process………………………………………14</w:t>
      </w:r>
    </w:p>
    <w:p w:rsidR="00A34B3D" w:rsidRDefault="00A34B3D" w:rsidP="00FC1BA4">
      <w:pPr>
        <w:spacing w:after="0" w:line="240" w:lineRule="auto"/>
        <w:rPr>
          <w:rFonts w:ascii="Times New Roman" w:hAnsi="Times New Roman" w:cs="Times New Roman"/>
          <w:sz w:val="28"/>
        </w:rPr>
      </w:pPr>
      <w:r>
        <w:rPr>
          <w:rFonts w:ascii="Times New Roman" w:hAnsi="Times New Roman" w:cs="Times New Roman"/>
          <w:sz w:val="28"/>
        </w:rPr>
        <w:tab/>
        <w:t>Penalties…………………………………………………………………...15</w:t>
      </w:r>
    </w:p>
    <w:p w:rsidR="00A34B3D" w:rsidRDefault="00A34B3D" w:rsidP="00FC1BA4">
      <w:pPr>
        <w:spacing w:after="0" w:line="240" w:lineRule="auto"/>
        <w:rPr>
          <w:rFonts w:ascii="Times New Roman" w:hAnsi="Times New Roman" w:cs="Times New Roman"/>
          <w:sz w:val="28"/>
        </w:rPr>
        <w:sectPr w:rsidR="00A34B3D" w:rsidSect="0093192F">
          <w:footerReference w:type="first" r:id="rId8"/>
          <w:pgSz w:w="12240" w:h="15840"/>
          <w:pgMar w:top="1440" w:right="1440" w:bottom="1440" w:left="1440" w:header="720" w:footer="720" w:gutter="0"/>
          <w:pgNumType w:start="0"/>
          <w:cols w:space="720"/>
          <w:titlePg/>
          <w:docGrid w:linePitch="360"/>
        </w:sectPr>
      </w:pPr>
    </w:p>
    <w:p w:rsidR="00FC1BA4" w:rsidRDefault="00FC1BA4" w:rsidP="00FC1BA4">
      <w:pPr>
        <w:spacing w:after="0" w:line="240" w:lineRule="auto"/>
        <w:rPr>
          <w:rFonts w:ascii="Times New Roman" w:hAnsi="Times New Roman" w:cs="Times New Roman"/>
          <w:sz w:val="28"/>
        </w:rPr>
      </w:pPr>
    </w:p>
    <w:p w:rsidR="00FC1BA4" w:rsidRDefault="00FC1BA4" w:rsidP="00FC1BA4">
      <w:pPr>
        <w:spacing w:after="0" w:line="240" w:lineRule="auto"/>
        <w:rPr>
          <w:rFonts w:ascii="Times New Roman" w:hAnsi="Times New Roman" w:cs="Times New Roman"/>
          <w:sz w:val="28"/>
        </w:rPr>
      </w:pPr>
    </w:p>
    <w:p w:rsidR="00FC1BA4" w:rsidRDefault="00FC1BA4">
      <w:pPr>
        <w:rPr>
          <w:rFonts w:ascii="Times New Roman" w:hAnsi="Times New Roman" w:cs="Times New Roman"/>
          <w:sz w:val="28"/>
        </w:rPr>
      </w:pPr>
      <w:r>
        <w:rPr>
          <w:rFonts w:ascii="Times New Roman" w:hAnsi="Times New Roman" w:cs="Times New Roman"/>
          <w:sz w:val="28"/>
        </w:rPr>
        <w:br w:type="page"/>
      </w:r>
    </w:p>
    <w:p w:rsidR="0093192F" w:rsidRDefault="0093192F" w:rsidP="00FC1BA4">
      <w:pPr>
        <w:spacing w:after="0" w:line="240" w:lineRule="auto"/>
        <w:rPr>
          <w:rFonts w:ascii="Times New Roman" w:hAnsi="Times New Roman" w:cs="Times New Roman"/>
          <w:b/>
          <w:sz w:val="36"/>
        </w:rPr>
        <w:sectPr w:rsidR="0093192F" w:rsidSect="0093192F">
          <w:type w:val="continuous"/>
          <w:pgSz w:w="12240" w:h="15840"/>
          <w:pgMar w:top="1440" w:right="1440" w:bottom="1440" w:left="1440" w:header="720" w:footer="720" w:gutter="0"/>
          <w:pgNumType w:start="0"/>
          <w:cols w:space="720"/>
          <w:titlePg/>
          <w:docGrid w:linePitch="360"/>
        </w:sectPr>
      </w:pPr>
    </w:p>
    <w:p w:rsidR="00FC1BA4" w:rsidRDefault="00FC1BA4" w:rsidP="00FC1BA4">
      <w:pPr>
        <w:spacing w:after="0" w:line="240" w:lineRule="auto"/>
        <w:rPr>
          <w:rFonts w:ascii="Times New Roman" w:hAnsi="Times New Roman" w:cs="Times New Roman"/>
          <w:b/>
          <w:sz w:val="36"/>
        </w:rPr>
      </w:pPr>
      <w:r>
        <w:rPr>
          <w:rFonts w:ascii="Times New Roman" w:hAnsi="Times New Roman" w:cs="Times New Roman"/>
          <w:b/>
          <w:sz w:val="36"/>
        </w:rPr>
        <w:lastRenderedPageBreak/>
        <w:t>Preamble</w:t>
      </w:r>
    </w:p>
    <w:p w:rsidR="00FC1BA4" w:rsidRDefault="00FC1BA4" w:rsidP="00FC1BA4">
      <w:pPr>
        <w:spacing w:after="0" w:line="240" w:lineRule="auto"/>
        <w:rPr>
          <w:rFonts w:ascii="Times New Roman" w:hAnsi="Times New Roman" w:cs="Times New Roman"/>
          <w:b/>
          <w:sz w:val="36"/>
        </w:rPr>
      </w:pPr>
    </w:p>
    <w:p w:rsidR="00FC1BA4" w:rsidRDefault="009453EC" w:rsidP="00FC1BA4">
      <w:pPr>
        <w:spacing w:after="0" w:line="240" w:lineRule="auto"/>
        <w:rPr>
          <w:rFonts w:ascii="Times New Roman" w:hAnsi="Times New Roman" w:cs="Times New Roman"/>
          <w:sz w:val="28"/>
        </w:rPr>
      </w:pPr>
      <w:r>
        <w:rPr>
          <w:rFonts w:ascii="Times New Roman" w:hAnsi="Times New Roman" w:cs="Times New Roman"/>
          <w:sz w:val="28"/>
        </w:rPr>
        <w:t xml:space="preserve">Sigma Phi Epsilon’s SEC at Sam Houston State consists of the Alumni-Volunteer Corp (AVC), and the undergraduate members. These three entities work together to encourage, exemplify, and exhibit the values that have been adopted by Sigma Phi Epsilon since its founding over one hundred years ago. </w:t>
      </w:r>
    </w:p>
    <w:p w:rsidR="009453EC" w:rsidRDefault="009453EC" w:rsidP="00FC1BA4">
      <w:pPr>
        <w:spacing w:after="0" w:line="240" w:lineRule="auto"/>
        <w:rPr>
          <w:rFonts w:ascii="Times New Roman" w:hAnsi="Times New Roman" w:cs="Times New Roman"/>
          <w:sz w:val="28"/>
        </w:rPr>
      </w:pPr>
    </w:p>
    <w:p w:rsidR="009453EC" w:rsidRPr="009453EC" w:rsidRDefault="009453EC" w:rsidP="009453EC">
      <w:pPr>
        <w:spacing w:after="0" w:line="240" w:lineRule="auto"/>
        <w:rPr>
          <w:rFonts w:ascii="Times New Roman" w:hAnsi="Times New Roman" w:cs="Times New Roman"/>
          <w:sz w:val="28"/>
        </w:rPr>
      </w:pPr>
      <w:r>
        <w:rPr>
          <w:rFonts w:ascii="Times New Roman" w:hAnsi="Times New Roman" w:cs="Times New Roman"/>
          <w:sz w:val="28"/>
        </w:rPr>
        <w:t>This</w:t>
      </w:r>
      <w:r w:rsidRPr="009453EC">
        <w:rPr>
          <w:rFonts w:ascii="Times New Roman" w:hAnsi="Times New Roman" w:cs="Times New Roman"/>
          <w:sz w:val="28"/>
        </w:rPr>
        <w:t xml:space="preserve"> undergraduate chapter is an unincorporated association of men that exists by virtue of a</w:t>
      </w:r>
      <w:r>
        <w:rPr>
          <w:rFonts w:ascii="Times New Roman" w:hAnsi="Times New Roman" w:cs="Times New Roman"/>
          <w:sz w:val="28"/>
        </w:rPr>
        <w:t>n eventual</w:t>
      </w:r>
      <w:r w:rsidRPr="009453EC">
        <w:rPr>
          <w:rFonts w:ascii="Times New Roman" w:hAnsi="Times New Roman" w:cs="Times New Roman"/>
          <w:sz w:val="28"/>
        </w:rPr>
        <w:t xml:space="preserve"> charter granted by the Grand Chapter of Sigma Phi Epsilon.  The undergraduate chapter is responsible for all </w:t>
      </w:r>
      <w:r>
        <w:rPr>
          <w:rFonts w:ascii="Times New Roman" w:hAnsi="Times New Roman" w:cs="Times New Roman"/>
          <w:sz w:val="28"/>
        </w:rPr>
        <w:t>aspects of its own existence. No undergraduate chapter is</w:t>
      </w:r>
      <w:r w:rsidRPr="009453EC">
        <w:rPr>
          <w:rFonts w:ascii="Times New Roman" w:hAnsi="Times New Roman" w:cs="Times New Roman"/>
          <w:sz w:val="28"/>
        </w:rPr>
        <w:t xml:space="preserve"> an agent of the Fraternity and cannot act on behalf of other chapters or the Grand Chapter. </w:t>
      </w:r>
    </w:p>
    <w:p w:rsidR="009453EC" w:rsidRPr="009453EC" w:rsidRDefault="009453EC" w:rsidP="009453EC">
      <w:pPr>
        <w:spacing w:after="0" w:line="240" w:lineRule="auto"/>
        <w:rPr>
          <w:rFonts w:ascii="Times New Roman" w:hAnsi="Times New Roman" w:cs="Times New Roman"/>
          <w:sz w:val="28"/>
        </w:rPr>
      </w:pPr>
      <w:r w:rsidRPr="009453EC">
        <w:rPr>
          <w:rFonts w:ascii="Times New Roman" w:hAnsi="Times New Roman" w:cs="Times New Roman"/>
          <w:sz w:val="28"/>
        </w:rPr>
        <w:t xml:space="preserve"> </w:t>
      </w:r>
    </w:p>
    <w:p w:rsidR="009453EC" w:rsidRDefault="009453EC" w:rsidP="009453EC">
      <w:pPr>
        <w:spacing w:after="0" w:line="240" w:lineRule="auto"/>
        <w:rPr>
          <w:rFonts w:ascii="Times New Roman" w:hAnsi="Times New Roman" w:cs="Times New Roman"/>
          <w:sz w:val="28"/>
        </w:rPr>
      </w:pPr>
      <w:r w:rsidRPr="009453EC">
        <w:rPr>
          <w:rFonts w:ascii="Times New Roman" w:hAnsi="Times New Roman" w:cs="Times New Roman"/>
          <w:sz w:val="28"/>
        </w:rPr>
        <w:t>The alumni of an undergraduate chapter incorporate to form an Alumni and Volunteer Corporation to serve the alumni and volunteers of a given chapter, as well as to serve as a landlord for the undergraduate chapter and to provide advice and counsel to the undergraduate chapter.</w:t>
      </w:r>
    </w:p>
    <w:p w:rsidR="009453EC" w:rsidRDefault="009453EC" w:rsidP="009453EC">
      <w:pPr>
        <w:spacing w:after="0" w:line="240" w:lineRule="auto"/>
        <w:rPr>
          <w:rFonts w:ascii="Times New Roman" w:hAnsi="Times New Roman" w:cs="Times New Roman"/>
          <w:sz w:val="28"/>
        </w:rPr>
      </w:pPr>
    </w:p>
    <w:p w:rsidR="009453EC" w:rsidRDefault="009453EC" w:rsidP="009453EC">
      <w:pPr>
        <w:spacing w:after="0" w:line="240" w:lineRule="auto"/>
        <w:rPr>
          <w:rFonts w:ascii="Times New Roman" w:hAnsi="Times New Roman" w:cs="Times New Roman"/>
          <w:sz w:val="28"/>
        </w:rPr>
      </w:pPr>
      <w:r>
        <w:rPr>
          <w:rFonts w:ascii="Times New Roman" w:hAnsi="Times New Roman" w:cs="Times New Roman"/>
          <w:sz w:val="28"/>
        </w:rPr>
        <w:t xml:space="preserve">The undergraduate members are governed by their </w:t>
      </w:r>
      <w:r w:rsidR="00B924F9">
        <w:rPr>
          <w:rFonts w:ascii="Times New Roman" w:hAnsi="Times New Roman" w:cs="Times New Roman"/>
          <w:sz w:val="28"/>
        </w:rPr>
        <w:t xml:space="preserve">Local Executive Board which leads accordingly to the Local Bylaws and Membership Agreement. Successful operations of the Local Chapter is contingent upon collaboration between the AVC, Executive Board, regular members and Headquarters. </w:t>
      </w:r>
    </w:p>
    <w:p w:rsidR="00B924F9" w:rsidRDefault="00B924F9" w:rsidP="009453EC">
      <w:pPr>
        <w:spacing w:after="0" w:line="240" w:lineRule="auto"/>
        <w:rPr>
          <w:rFonts w:ascii="Times New Roman" w:hAnsi="Times New Roman" w:cs="Times New Roman"/>
          <w:sz w:val="28"/>
        </w:rPr>
      </w:pPr>
    </w:p>
    <w:p w:rsidR="00B924F9" w:rsidRDefault="00B924F9">
      <w:pPr>
        <w:rPr>
          <w:rFonts w:ascii="Times New Roman" w:hAnsi="Times New Roman" w:cs="Times New Roman"/>
          <w:sz w:val="28"/>
        </w:rPr>
      </w:pPr>
      <w:r>
        <w:rPr>
          <w:rFonts w:ascii="Times New Roman" w:hAnsi="Times New Roman" w:cs="Times New Roman"/>
          <w:sz w:val="28"/>
        </w:rPr>
        <w:br w:type="page"/>
      </w:r>
    </w:p>
    <w:p w:rsidR="00B924F9" w:rsidRDefault="00B924F9" w:rsidP="009453EC">
      <w:pPr>
        <w:spacing w:after="0" w:line="240" w:lineRule="auto"/>
        <w:rPr>
          <w:rFonts w:ascii="Times New Roman" w:hAnsi="Times New Roman" w:cs="Times New Roman"/>
          <w:b/>
          <w:sz w:val="40"/>
        </w:rPr>
      </w:pPr>
      <w:r>
        <w:rPr>
          <w:rFonts w:ascii="Times New Roman" w:hAnsi="Times New Roman" w:cs="Times New Roman"/>
          <w:b/>
          <w:sz w:val="40"/>
        </w:rPr>
        <w:lastRenderedPageBreak/>
        <w:t>Bylaws</w:t>
      </w:r>
    </w:p>
    <w:p w:rsidR="00B924F9" w:rsidRDefault="00B924F9" w:rsidP="009453EC">
      <w:pPr>
        <w:spacing w:after="0" w:line="240" w:lineRule="auto"/>
        <w:rPr>
          <w:rFonts w:ascii="Times New Roman" w:hAnsi="Times New Roman" w:cs="Times New Roman"/>
          <w:b/>
          <w:sz w:val="40"/>
        </w:rPr>
      </w:pPr>
    </w:p>
    <w:p w:rsidR="00B924F9" w:rsidRDefault="00B924F9" w:rsidP="009453EC">
      <w:pPr>
        <w:spacing w:after="0" w:line="240" w:lineRule="auto"/>
        <w:rPr>
          <w:rFonts w:ascii="Times New Roman" w:hAnsi="Times New Roman" w:cs="Times New Roman"/>
          <w:b/>
          <w:sz w:val="36"/>
        </w:rPr>
      </w:pPr>
      <w:r>
        <w:rPr>
          <w:rFonts w:ascii="Times New Roman" w:hAnsi="Times New Roman" w:cs="Times New Roman"/>
          <w:b/>
          <w:sz w:val="36"/>
        </w:rPr>
        <w:t>Article One- Authority and Superiority</w:t>
      </w:r>
    </w:p>
    <w:p w:rsidR="00B924F9" w:rsidRDefault="00B924F9" w:rsidP="009453EC">
      <w:pPr>
        <w:spacing w:after="0" w:line="240" w:lineRule="auto"/>
        <w:rPr>
          <w:rFonts w:ascii="Times New Roman" w:hAnsi="Times New Roman" w:cs="Times New Roman"/>
          <w:b/>
          <w:sz w:val="36"/>
        </w:rPr>
      </w:pPr>
    </w:p>
    <w:p w:rsidR="00B924F9" w:rsidRDefault="00B924F9" w:rsidP="00B924F9">
      <w:pPr>
        <w:pStyle w:val="ListParagraph"/>
        <w:numPr>
          <w:ilvl w:val="0"/>
          <w:numId w:val="1"/>
        </w:numPr>
        <w:spacing w:after="0" w:line="240" w:lineRule="auto"/>
        <w:rPr>
          <w:rFonts w:ascii="Times New Roman" w:hAnsi="Times New Roman" w:cs="Times New Roman"/>
          <w:sz w:val="28"/>
        </w:rPr>
      </w:pPr>
      <w:r w:rsidRPr="00B924F9">
        <w:rPr>
          <w:rFonts w:ascii="Times New Roman" w:hAnsi="Times New Roman" w:cs="Times New Roman"/>
          <w:sz w:val="28"/>
        </w:rPr>
        <w:t>In accordance with Sigma Phi Epsilon Fraternity's Grand Chapter Bylaws and Administrative Policies and Procedures, Article V, Undergraduate Chapter Operating Provisions, Section 31, this undergraduate chapter shall have authority to enact bylaws for its own government. These bylaws contain only provisions necessary for local government and are consistent with the Grand Chapter Bylaws and Administrative Policies and Procedures of the Fraternity.</w:t>
      </w:r>
    </w:p>
    <w:p w:rsidR="00B924F9" w:rsidRDefault="00B924F9" w:rsidP="00B924F9">
      <w:pPr>
        <w:pStyle w:val="ListParagraph"/>
        <w:numPr>
          <w:ilvl w:val="0"/>
          <w:numId w:val="1"/>
        </w:numPr>
        <w:spacing w:after="0" w:line="240" w:lineRule="auto"/>
        <w:rPr>
          <w:rFonts w:ascii="Times New Roman" w:hAnsi="Times New Roman" w:cs="Times New Roman"/>
          <w:sz w:val="28"/>
        </w:rPr>
      </w:pPr>
      <w:r>
        <w:rPr>
          <w:rFonts w:ascii="Times New Roman" w:hAnsi="Times New Roman" w:cs="Times New Roman"/>
          <w:sz w:val="28"/>
        </w:rPr>
        <w:t xml:space="preserve">Local Bylaws will not supersede, nor minimize, Grand Chapter Bylaws and Administrative Policies and Procedures of the Fraternity. It is the duty of the Local Chapter to amend their Bylaws following every Conclave in order to remain consistent with the Grand Chapter. </w:t>
      </w:r>
    </w:p>
    <w:p w:rsidR="00B924F9" w:rsidRDefault="00B924F9" w:rsidP="00B924F9">
      <w:pPr>
        <w:pStyle w:val="ListParagraph"/>
        <w:numPr>
          <w:ilvl w:val="0"/>
          <w:numId w:val="1"/>
        </w:numPr>
        <w:spacing w:after="0" w:line="240" w:lineRule="auto"/>
        <w:rPr>
          <w:rFonts w:ascii="Times New Roman" w:hAnsi="Times New Roman" w:cs="Times New Roman"/>
          <w:sz w:val="28"/>
        </w:rPr>
      </w:pPr>
      <w:r>
        <w:rPr>
          <w:rFonts w:ascii="Times New Roman" w:hAnsi="Times New Roman" w:cs="Times New Roman"/>
          <w:sz w:val="28"/>
        </w:rPr>
        <w:t xml:space="preserve">Every local member </w:t>
      </w:r>
      <w:r w:rsidR="00E86A9D">
        <w:rPr>
          <w:rFonts w:ascii="Times New Roman" w:hAnsi="Times New Roman" w:cs="Times New Roman"/>
          <w:sz w:val="28"/>
        </w:rPr>
        <w:t xml:space="preserve">must abide by all Grand Chapter dictations, unless otherwise modified by the Local Chapter when authorized to do so. </w:t>
      </w:r>
    </w:p>
    <w:p w:rsidR="00E86A9D" w:rsidRDefault="00E86A9D" w:rsidP="00E86A9D">
      <w:pPr>
        <w:spacing w:after="0" w:line="240" w:lineRule="auto"/>
        <w:rPr>
          <w:rFonts w:ascii="Times New Roman" w:hAnsi="Times New Roman" w:cs="Times New Roman"/>
          <w:sz w:val="28"/>
        </w:rPr>
      </w:pPr>
    </w:p>
    <w:p w:rsidR="00E86A9D" w:rsidRDefault="00E86A9D" w:rsidP="00E86A9D">
      <w:pPr>
        <w:spacing w:after="0" w:line="240" w:lineRule="auto"/>
        <w:rPr>
          <w:rFonts w:ascii="Times New Roman" w:hAnsi="Times New Roman" w:cs="Times New Roman"/>
          <w:sz w:val="28"/>
        </w:rPr>
      </w:pPr>
    </w:p>
    <w:p w:rsidR="00E86A9D" w:rsidRDefault="00E86A9D" w:rsidP="00E86A9D">
      <w:pPr>
        <w:spacing w:after="0" w:line="240" w:lineRule="auto"/>
        <w:rPr>
          <w:rFonts w:ascii="Times New Roman" w:hAnsi="Times New Roman" w:cs="Times New Roman"/>
          <w:sz w:val="28"/>
        </w:rPr>
      </w:pPr>
    </w:p>
    <w:p w:rsidR="00E86A9D" w:rsidRDefault="00E86A9D" w:rsidP="00E86A9D">
      <w:pPr>
        <w:spacing w:after="0" w:line="240" w:lineRule="auto"/>
        <w:rPr>
          <w:rFonts w:ascii="Times New Roman" w:hAnsi="Times New Roman" w:cs="Times New Roman"/>
          <w:b/>
          <w:sz w:val="36"/>
        </w:rPr>
      </w:pPr>
      <w:r>
        <w:rPr>
          <w:rFonts w:ascii="Times New Roman" w:hAnsi="Times New Roman" w:cs="Times New Roman"/>
          <w:b/>
          <w:sz w:val="36"/>
        </w:rPr>
        <w:t>Article Two- Purpose</w:t>
      </w:r>
    </w:p>
    <w:p w:rsidR="00E86A9D" w:rsidRDefault="00E86A9D" w:rsidP="00E86A9D">
      <w:pPr>
        <w:spacing w:after="0" w:line="240" w:lineRule="auto"/>
        <w:rPr>
          <w:rFonts w:ascii="Times New Roman" w:hAnsi="Times New Roman" w:cs="Times New Roman"/>
          <w:sz w:val="28"/>
        </w:rPr>
      </w:pPr>
    </w:p>
    <w:p w:rsidR="00E86A9D" w:rsidRDefault="00E86A9D" w:rsidP="00E86A9D">
      <w:pPr>
        <w:pStyle w:val="ListParagraph"/>
        <w:numPr>
          <w:ilvl w:val="0"/>
          <w:numId w:val="2"/>
        </w:numPr>
        <w:spacing w:after="0" w:line="240" w:lineRule="auto"/>
        <w:rPr>
          <w:rFonts w:ascii="Times New Roman" w:hAnsi="Times New Roman" w:cs="Times New Roman"/>
          <w:sz w:val="28"/>
        </w:rPr>
      </w:pPr>
      <w:r>
        <w:rPr>
          <w:rFonts w:ascii="Times New Roman" w:hAnsi="Times New Roman" w:cs="Times New Roman"/>
          <w:sz w:val="28"/>
        </w:rPr>
        <w:t xml:space="preserve">According to Headquarters, </w:t>
      </w:r>
      <w:proofErr w:type="spellStart"/>
      <w:r w:rsidR="00812C54">
        <w:rPr>
          <w:rFonts w:ascii="Times New Roman" w:hAnsi="Times New Roman" w:cs="Times New Roman"/>
          <w:sz w:val="28"/>
        </w:rPr>
        <w:t>SigEp</w:t>
      </w:r>
      <w:proofErr w:type="spellEnd"/>
      <w:r w:rsidR="00812C54">
        <w:rPr>
          <w:rFonts w:ascii="Times New Roman" w:hAnsi="Times New Roman" w:cs="Times New Roman"/>
          <w:sz w:val="28"/>
        </w:rPr>
        <w:t xml:space="preserve">  redefines fraternities</w:t>
      </w:r>
      <w:r w:rsidRPr="00E86A9D">
        <w:rPr>
          <w:rFonts w:ascii="Times New Roman" w:hAnsi="Times New Roman" w:cs="Times New Roman"/>
          <w:sz w:val="28"/>
        </w:rPr>
        <w:t xml:space="preserve"> on college campuses acros</w:t>
      </w:r>
      <w:r w:rsidR="00812C54">
        <w:rPr>
          <w:rFonts w:ascii="Times New Roman" w:hAnsi="Times New Roman" w:cs="Times New Roman"/>
          <w:sz w:val="28"/>
        </w:rPr>
        <w:t>s the country. It</w:t>
      </w:r>
      <w:r w:rsidRPr="00E86A9D">
        <w:rPr>
          <w:rFonts w:ascii="Times New Roman" w:hAnsi="Times New Roman" w:cs="Times New Roman"/>
          <w:sz w:val="28"/>
        </w:rPr>
        <w:t xml:space="preserve"> complement</w:t>
      </w:r>
      <w:r w:rsidR="00812C54">
        <w:rPr>
          <w:rFonts w:ascii="Times New Roman" w:hAnsi="Times New Roman" w:cs="Times New Roman"/>
          <w:sz w:val="28"/>
        </w:rPr>
        <w:t>s</w:t>
      </w:r>
      <w:r w:rsidRPr="00E86A9D">
        <w:rPr>
          <w:rFonts w:ascii="Times New Roman" w:hAnsi="Times New Roman" w:cs="Times New Roman"/>
          <w:sz w:val="28"/>
        </w:rPr>
        <w:t xml:space="preserve"> a man’s education by delivering a premier student experience in one of the most formative times of his life. Through </w:t>
      </w:r>
      <w:proofErr w:type="spellStart"/>
      <w:r w:rsidRPr="00E86A9D">
        <w:rPr>
          <w:rFonts w:ascii="Times New Roman" w:hAnsi="Times New Roman" w:cs="Times New Roman"/>
          <w:sz w:val="28"/>
        </w:rPr>
        <w:t>SigEp</w:t>
      </w:r>
      <w:proofErr w:type="spellEnd"/>
      <w:r w:rsidRPr="00E86A9D">
        <w:rPr>
          <w:rFonts w:ascii="Times New Roman" w:hAnsi="Times New Roman" w:cs="Times New Roman"/>
          <w:sz w:val="28"/>
        </w:rPr>
        <w:t>, men strengthen their character, build leadership and interpersonal skills, and learn to develop healthy, lifelong relationships that are essential to a successful and fulfilling life.</w:t>
      </w:r>
    </w:p>
    <w:p w:rsidR="00E86A9D" w:rsidRDefault="00E86A9D" w:rsidP="00E86A9D">
      <w:pPr>
        <w:pStyle w:val="ListParagraph"/>
        <w:numPr>
          <w:ilvl w:val="0"/>
          <w:numId w:val="2"/>
        </w:numPr>
        <w:spacing w:after="0" w:line="240" w:lineRule="auto"/>
        <w:rPr>
          <w:rFonts w:ascii="Times New Roman" w:hAnsi="Times New Roman" w:cs="Times New Roman"/>
          <w:sz w:val="28"/>
        </w:rPr>
      </w:pPr>
      <w:r>
        <w:rPr>
          <w:rFonts w:ascii="Times New Roman" w:hAnsi="Times New Roman" w:cs="Times New Roman"/>
          <w:sz w:val="28"/>
        </w:rPr>
        <w:t xml:space="preserve">In correlation to Sam Houston State University’s motto, our Local Chapter’s purpose is to “be judged by what we say and measured by what we do.” For reference, SHSU’s motto is “The measure of a life is its service.” </w:t>
      </w:r>
      <w:proofErr w:type="spellStart"/>
      <w:r>
        <w:rPr>
          <w:rFonts w:ascii="Times New Roman" w:hAnsi="Times New Roman" w:cs="Times New Roman"/>
          <w:sz w:val="28"/>
        </w:rPr>
        <w:t>SigEp</w:t>
      </w:r>
      <w:proofErr w:type="spellEnd"/>
      <w:r>
        <w:rPr>
          <w:rFonts w:ascii="Times New Roman" w:hAnsi="Times New Roman" w:cs="Times New Roman"/>
          <w:sz w:val="28"/>
        </w:rPr>
        <w:t xml:space="preserve"> believes in taking already great individuals and developing them into great men that can positively impact their communities. Our Local Chapter not only wants to claim this mission but carry it out. If we were to be remembered as a chapter by one thing, it would be that all of our undergraduate members brought about change for the better, no matter how small it was. </w:t>
      </w:r>
    </w:p>
    <w:p w:rsidR="00E86A9D" w:rsidRDefault="00E86A9D" w:rsidP="00E86A9D">
      <w:pPr>
        <w:spacing w:after="0" w:line="240" w:lineRule="auto"/>
        <w:rPr>
          <w:rFonts w:ascii="Times New Roman" w:hAnsi="Times New Roman" w:cs="Times New Roman"/>
          <w:sz w:val="28"/>
        </w:rPr>
      </w:pPr>
    </w:p>
    <w:p w:rsidR="00E86A9D" w:rsidRDefault="00E86A9D" w:rsidP="00E86A9D">
      <w:pPr>
        <w:spacing w:after="0" w:line="240" w:lineRule="auto"/>
        <w:rPr>
          <w:rFonts w:ascii="Times New Roman" w:hAnsi="Times New Roman" w:cs="Times New Roman"/>
          <w:b/>
          <w:sz w:val="36"/>
        </w:rPr>
      </w:pPr>
      <w:r>
        <w:rPr>
          <w:rFonts w:ascii="Times New Roman" w:hAnsi="Times New Roman" w:cs="Times New Roman"/>
          <w:b/>
          <w:sz w:val="36"/>
        </w:rPr>
        <w:lastRenderedPageBreak/>
        <w:t>Article Three- Membership</w:t>
      </w:r>
    </w:p>
    <w:p w:rsidR="00E86A9D" w:rsidRDefault="00E86A9D" w:rsidP="00E86A9D">
      <w:pPr>
        <w:spacing w:after="0" w:line="240" w:lineRule="auto"/>
        <w:rPr>
          <w:rFonts w:ascii="Times New Roman" w:hAnsi="Times New Roman" w:cs="Times New Roman"/>
          <w:b/>
          <w:sz w:val="36"/>
        </w:rPr>
      </w:pPr>
    </w:p>
    <w:p w:rsidR="00E86A9D" w:rsidRDefault="00812C54" w:rsidP="00812C54">
      <w:pPr>
        <w:pStyle w:val="ListParagraph"/>
        <w:numPr>
          <w:ilvl w:val="0"/>
          <w:numId w:val="3"/>
        </w:numPr>
        <w:spacing w:after="0" w:line="240" w:lineRule="auto"/>
        <w:rPr>
          <w:rFonts w:ascii="Times New Roman" w:hAnsi="Times New Roman" w:cs="Times New Roman"/>
          <w:sz w:val="28"/>
        </w:rPr>
      </w:pPr>
      <w:r w:rsidRPr="00812C54">
        <w:rPr>
          <w:rFonts w:ascii="Times New Roman" w:hAnsi="Times New Roman" w:cs="Times New Roman"/>
          <w:sz w:val="28"/>
        </w:rPr>
        <w:t>A member in the Sigma Phi Epsilon Fraternity is a man of good moral character who is eligible for membership therein and, having been elected to membership pursuant to the provisions of the Grand Chapter Bylaws and Administrative Policies and Procedures, as well as chapter bylaws, is granted membership according to the Ritual of the Fraternity; provided, however, that no man shall be  eligible for membership who has failed to meet the minimum academic requir</w:t>
      </w:r>
      <w:r>
        <w:rPr>
          <w:rFonts w:ascii="Times New Roman" w:hAnsi="Times New Roman" w:cs="Times New Roman"/>
          <w:sz w:val="28"/>
        </w:rPr>
        <w:t>ements set forth in this document</w:t>
      </w:r>
      <w:r w:rsidRPr="00812C54">
        <w:rPr>
          <w:rFonts w:ascii="Times New Roman" w:hAnsi="Times New Roman" w:cs="Times New Roman"/>
          <w:sz w:val="28"/>
        </w:rPr>
        <w:t>, or who is a member of another general natio</w:t>
      </w:r>
      <w:r>
        <w:rPr>
          <w:rFonts w:ascii="Times New Roman" w:hAnsi="Times New Roman" w:cs="Times New Roman"/>
          <w:sz w:val="28"/>
        </w:rPr>
        <w:t xml:space="preserve">nal college social fraternity. </w:t>
      </w:r>
      <w:r w:rsidRPr="00812C54">
        <w:rPr>
          <w:rFonts w:ascii="Times New Roman" w:hAnsi="Times New Roman" w:cs="Times New Roman"/>
          <w:sz w:val="28"/>
        </w:rPr>
        <w:t>Limitation of membership to a small, selective group of men, and the exclusion of women from membership is deemed to be consistent with the purposes for which the Fraternity was founded and Article I hereof.  Such limitation is further intended to foster and develop (</w:t>
      </w:r>
      <w:proofErr w:type="spellStart"/>
      <w:r w:rsidRPr="00812C54">
        <w:rPr>
          <w:rFonts w:ascii="Times New Roman" w:hAnsi="Times New Roman" w:cs="Times New Roman"/>
          <w:sz w:val="28"/>
        </w:rPr>
        <w:t>i</w:t>
      </w:r>
      <w:proofErr w:type="spellEnd"/>
      <w:r w:rsidRPr="00812C54">
        <w:rPr>
          <w:rFonts w:ascii="Times New Roman" w:hAnsi="Times New Roman" w:cs="Times New Roman"/>
          <w:sz w:val="28"/>
        </w:rPr>
        <w:t>) family-like ties of brotherhood comparable to those existing in members’ families, (ii) members’ collegial, social and emotional development, (iii) members’ academic commitment, (iv) associational relationships, and (v) adherence to the conduct of members’ lives consistent with the principles, values, and teachings of the Ritual.</w:t>
      </w:r>
    </w:p>
    <w:p w:rsidR="00812C54" w:rsidRDefault="00812C54" w:rsidP="00812C54">
      <w:pPr>
        <w:pStyle w:val="ListParagraph"/>
        <w:numPr>
          <w:ilvl w:val="1"/>
          <w:numId w:val="3"/>
        </w:numPr>
        <w:spacing w:after="0" w:line="240" w:lineRule="auto"/>
        <w:rPr>
          <w:rFonts w:ascii="Times New Roman" w:hAnsi="Times New Roman" w:cs="Times New Roman"/>
          <w:sz w:val="28"/>
        </w:rPr>
      </w:pPr>
      <w:r w:rsidRPr="00812C54">
        <w:rPr>
          <w:rFonts w:ascii="Times New Roman" w:hAnsi="Times New Roman" w:cs="Times New Roman"/>
          <w:sz w:val="28"/>
        </w:rPr>
        <w:t>Eligibility for membership shall not, in any way, be affected or determined by race, color, religion, age, physical disability, ethnic background, sexual orientation, creed, or national origin.</w:t>
      </w:r>
    </w:p>
    <w:p w:rsidR="00812C54" w:rsidRDefault="00812C54" w:rsidP="00812C54">
      <w:pPr>
        <w:pStyle w:val="ListParagraph"/>
        <w:numPr>
          <w:ilvl w:val="0"/>
          <w:numId w:val="3"/>
        </w:numPr>
        <w:spacing w:after="0" w:line="240" w:lineRule="auto"/>
        <w:rPr>
          <w:rFonts w:ascii="Times New Roman" w:hAnsi="Times New Roman" w:cs="Times New Roman"/>
          <w:sz w:val="28"/>
        </w:rPr>
      </w:pPr>
      <w:r>
        <w:rPr>
          <w:rFonts w:ascii="Times New Roman" w:hAnsi="Times New Roman" w:cs="Times New Roman"/>
          <w:sz w:val="28"/>
        </w:rPr>
        <w:t>The following are Grand Chapter provisions for establishing election to membership requirements:</w:t>
      </w:r>
    </w:p>
    <w:p w:rsidR="00812C54" w:rsidRPr="00812C54" w:rsidRDefault="00812C54" w:rsidP="00812C54">
      <w:pPr>
        <w:pStyle w:val="ListParagraph"/>
        <w:numPr>
          <w:ilvl w:val="1"/>
          <w:numId w:val="3"/>
        </w:numPr>
        <w:spacing w:after="0" w:line="240" w:lineRule="auto"/>
        <w:rPr>
          <w:rFonts w:ascii="Times New Roman" w:hAnsi="Times New Roman" w:cs="Times New Roman"/>
          <w:sz w:val="28"/>
        </w:rPr>
      </w:pPr>
      <w:r w:rsidRPr="00812C54">
        <w:rPr>
          <w:rFonts w:ascii="Times New Roman" w:hAnsi="Times New Roman" w:cs="Times New Roman"/>
          <w:sz w:val="28"/>
        </w:rPr>
        <w:t xml:space="preserve">The selection of those candidates to be offered membership in Sigma Phi Epsilon shall be completed by the undergraduate chapter or a committee of its undergraduate members as established in the chapter’s bylaws. </w:t>
      </w:r>
    </w:p>
    <w:p w:rsidR="00812C54" w:rsidRPr="00812C54" w:rsidRDefault="00812C54" w:rsidP="00812C54">
      <w:pPr>
        <w:pStyle w:val="ListParagraph"/>
        <w:numPr>
          <w:ilvl w:val="1"/>
          <w:numId w:val="3"/>
        </w:numPr>
        <w:spacing w:after="0" w:line="240" w:lineRule="auto"/>
        <w:rPr>
          <w:rFonts w:ascii="Times New Roman" w:hAnsi="Times New Roman" w:cs="Times New Roman"/>
          <w:sz w:val="28"/>
        </w:rPr>
      </w:pPr>
      <w:r w:rsidRPr="00812C54">
        <w:rPr>
          <w:rFonts w:ascii="Times New Roman" w:hAnsi="Times New Roman" w:cs="Times New Roman"/>
          <w:sz w:val="28"/>
        </w:rPr>
        <w:t xml:space="preserve">The selection of candidates shall be done at a regular meeting of an undergraduate chapter, at a special meeting called for that purpose, or at a meeting of the chapter’s designees, as established in the undergraduate chapter’s bylaws. </w:t>
      </w:r>
    </w:p>
    <w:p w:rsidR="00812C54" w:rsidRPr="00812C54" w:rsidRDefault="00812C54" w:rsidP="00812C54">
      <w:pPr>
        <w:pStyle w:val="ListParagraph"/>
        <w:numPr>
          <w:ilvl w:val="1"/>
          <w:numId w:val="3"/>
        </w:numPr>
        <w:spacing w:after="0" w:line="240" w:lineRule="auto"/>
        <w:rPr>
          <w:rFonts w:ascii="Times New Roman" w:hAnsi="Times New Roman" w:cs="Times New Roman"/>
          <w:sz w:val="28"/>
        </w:rPr>
      </w:pPr>
      <w:r w:rsidRPr="00812C54">
        <w:rPr>
          <w:rFonts w:ascii="Times New Roman" w:hAnsi="Times New Roman" w:cs="Times New Roman"/>
          <w:sz w:val="28"/>
        </w:rPr>
        <w:t xml:space="preserve">All candidates shall be voted upon separately, and only members in good standing shall be entitled to vote. </w:t>
      </w:r>
    </w:p>
    <w:p w:rsidR="00812C54" w:rsidRPr="00812C54" w:rsidRDefault="00812C54" w:rsidP="00812C54">
      <w:pPr>
        <w:pStyle w:val="ListParagraph"/>
        <w:numPr>
          <w:ilvl w:val="1"/>
          <w:numId w:val="3"/>
        </w:numPr>
        <w:spacing w:after="0" w:line="240" w:lineRule="auto"/>
        <w:rPr>
          <w:rFonts w:ascii="Times New Roman" w:hAnsi="Times New Roman" w:cs="Times New Roman"/>
          <w:sz w:val="28"/>
        </w:rPr>
      </w:pPr>
      <w:r w:rsidRPr="00812C54">
        <w:rPr>
          <w:rFonts w:ascii="Times New Roman" w:hAnsi="Times New Roman" w:cs="Times New Roman"/>
          <w:sz w:val="28"/>
        </w:rPr>
        <w:t>A candidate rejected by a chapter may be reconsidered at the next meeting of the undergraduate chapter or at the next meeting of the chapter’s designees.</w:t>
      </w:r>
    </w:p>
    <w:p w:rsidR="00812C54" w:rsidRDefault="00812C54" w:rsidP="00812C54">
      <w:pPr>
        <w:pStyle w:val="ListParagraph"/>
        <w:numPr>
          <w:ilvl w:val="0"/>
          <w:numId w:val="3"/>
        </w:numPr>
        <w:spacing w:after="0" w:line="240" w:lineRule="auto"/>
        <w:rPr>
          <w:rFonts w:ascii="Times New Roman" w:hAnsi="Times New Roman" w:cs="Times New Roman"/>
          <w:sz w:val="28"/>
        </w:rPr>
      </w:pPr>
      <w:r>
        <w:rPr>
          <w:rFonts w:ascii="Times New Roman" w:hAnsi="Times New Roman" w:cs="Times New Roman"/>
          <w:sz w:val="28"/>
        </w:rPr>
        <w:t>The following are the Local Chapter’s requirements for election to membership:</w:t>
      </w:r>
    </w:p>
    <w:p w:rsidR="003F457B" w:rsidRPr="003F457B" w:rsidRDefault="003F457B" w:rsidP="003F457B">
      <w:pPr>
        <w:pStyle w:val="ListParagraph"/>
        <w:numPr>
          <w:ilvl w:val="1"/>
          <w:numId w:val="3"/>
        </w:numPr>
        <w:spacing w:after="0" w:line="240" w:lineRule="auto"/>
        <w:rPr>
          <w:rFonts w:ascii="Times New Roman" w:hAnsi="Times New Roman" w:cs="Times New Roman"/>
          <w:sz w:val="28"/>
        </w:rPr>
      </w:pPr>
      <w:r w:rsidRPr="003F457B">
        <w:rPr>
          <w:rFonts w:ascii="Times New Roman" w:hAnsi="Times New Roman" w:cs="Times New Roman"/>
          <w:sz w:val="28"/>
        </w:rPr>
        <w:t>Incoming Freshmen, or those who have yet to earn a college GPA, must have graduated from their high school with a minimum 3.2 GPA on a 4.0 scale to be considered for recruitment into Sigma Phi Epsilon.</w:t>
      </w:r>
    </w:p>
    <w:p w:rsidR="003F457B" w:rsidRPr="003F457B" w:rsidRDefault="003F457B" w:rsidP="003F457B">
      <w:pPr>
        <w:pStyle w:val="ListParagraph"/>
        <w:numPr>
          <w:ilvl w:val="1"/>
          <w:numId w:val="3"/>
        </w:numPr>
        <w:spacing w:after="0" w:line="240" w:lineRule="auto"/>
        <w:rPr>
          <w:rFonts w:ascii="Times New Roman" w:hAnsi="Times New Roman" w:cs="Times New Roman"/>
          <w:sz w:val="28"/>
        </w:rPr>
      </w:pPr>
      <w:r w:rsidRPr="003F457B">
        <w:rPr>
          <w:rFonts w:ascii="Times New Roman" w:hAnsi="Times New Roman" w:cs="Times New Roman"/>
          <w:sz w:val="28"/>
        </w:rPr>
        <w:t>Current Sam Houston State University students, including those who have transferred from other colleges/universities, must possess a minimum 3.0 GPA to be considered for recruitment into Sigma Phi Epsilon.</w:t>
      </w:r>
    </w:p>
    <w:p w:rsidR="00812C54" w:rsidRDefault="003F457B" w:rsidP="00812C54">
      <w:pPr>
        <w:pStyle w:val="ListParagraph"/>
        <w:numPr>
          <w:ilvl w:val="1"/>
          <w:numId w:val="3"/>
        </w:numPr>
        <w:spacing w:after="0" w:line="240" w:lineRule="auto"/>
        <w:rPr>
          <w:rFonts w:ascii="Times New Roman" w:hAnsi="Times New Roman" w:cs="Times New Roman"/>
          <w:sz w:val="28"/>
        </w:rPr>
      </w:pPr>
      <w:r>
        <w:rPr>
          <w:rFonts w:ascii="Times New Roman" w:hAnsi="Times New Roman" w:cs="Times New Roman"/>
          <w:sz w:val="28"/>
        </w:rPr>
        <w:t xml:space="preserve">Besides GPA requirements, a potential new member must display some, if not all, ideals of Sigma Phi Epsilon, or at the very minimum, be willing to develop and learn those ideals. </w:t>
      </w:r>
    </w:p>
    <w:p w:rsidR="003F457B" w:rsidRDefault="003F457B" w:rsidP="003F457B">
      <w:pPr>
        <w:spacing w:after="0" w:line="240" w:lineRule="auto"/>
        <w:rPr>
          <w:rFonts w:ascii="Times New Roman" w:hAnsi="Times New Roman" w:cs="Times New Roman"/>
          <w:sz w:val="28"/>
        </w:rPr>
      </w:pPr>
    </w:p>
    <w:p w:rsidR="009D4FCE" w:rsidRDefault="009D4FCE" w:rsidP="003F457B">
      <w:pPr>
        <w:spacing w:after="0" w:line="240" w:lineRule="auto"/>
        <w:rPr>
          <w:rFonts w:ascii="Times New Roman" w:hAnsi="Times New Roman" w:cs="Times New Roman"/>
          <w:sz w:val="28"/>
        </w:rPr>
      </w:pPr>
    </w:p>
    <w:p w:rsidR="003F457B" w:rsidRDefault="003F457B" w:rsidP="003F457B">
      <w:pPr>
        <w:spacing w:after="0" w:line="240" w:lineRule="auto"/>
        <w:rPr>
          <w:rFonts w:ascii="Times New Roman" w:hAnsi="Times New Roman" w:cs="Times New Roman"/>
          <w:sz w:val="28"/>
        </w:rPr>
      </w:pPr>
    </w:p>
    <w:p w:rsidR="003F457B" w:rsidRDefault="003F457B" w:rsidP="003F457B">
      <w:pPr>
        <w:spacing w:after="0" w:line="240" w:lineRule="auto"/>
        <w:rPr>
          <w:rFonts w:ascii="Times New Roman" w:hAnsi="Times New Roman" w:cs="Times New Roman"/>
          <w:b/>
          <w:sz w:val="36"/>
        </w:rPr>
      </w:pPr>
      <w:r>
        <w:rPr>
          <w:rFonts w:ascii="Times New Roman" w:hAnsi="Times New Roman" w:cs="Times New Roman"/>
          <w:b/>
          <w:sz w:val="36"/>
        </w:rPr>
        <w:t>Article Four- Academic Requirements</w:t>
      </w:r>
    </w:p>
    <w:p w:rsidR="003F457B" w:rsidRDefault="003F457B" w:rsidP="003F457B">
      <w:pPr>
        <w:spacing w:after="0" w:line="240" w:lineRule="auto"/>
        <w:rPr>
          <w:rFonts w:ascii="Times New Roman" w:hAnsi="Times New Roman" w:cs="Times New Roman"/>
          <w:b/>
          <w:sz w:val="36"/>
        </w:rPr>
      </w:pPr>
    </w:p>
    <w:p w:rsidR="003F457B" w:rsidRDefault="003F457B" w:rsidP="003F457B">
      <w:pPr>
        <w:pStyle w:val="ListParagraph"/>
        <w:numPr>
          <w:ilvl w:val="0"/>
          <w:numId w:val="4"/>
        </w:numPr>
        <w:rPr>
          <w:rFonts w:ascii="Times New Roman" w:hAnsi="Times New Roman" w:cs="Times New Roman"/>
          <w:sz w:val="28"/>
        </w:rPr>
      </w:pPr>
      <w:r w:rsidRPr="003F457B">
        <w:rPr>
          <w:rFonts w:ascii="Times New Roman" w:hAnsi="Times New Roman" w:cs="Times New Roman"/>
          <w:sz w:val="28"/>
        </w:rPr>
        <w:t xml:space="preserve">In order to remain affiliated with Sigma Phi Epsilon after the initial semester of membership, every member must maintain a minimum 3.0 GPA. </w:t>
      </w:r>
      <w:r>
        <w:rPr>
          <w:rFonts w:ascii="Times New Roman" w:hAnsi="Times New Roman" w:cs="Times New Roman"/>
          <w:sz w:val="28"/>
        </w:rPr>
        <w:t xml:space="preserve">This is to remain consistent with the Honors College at SHSU, and to hold </w:t>
      </w:r>
      <w:proofErr w:type="spellStart"/>
      <w:r>
        <w:rPr>
          <w:rFonts w:ascii="Times New Roman" w:hAnsi="Times New Roman" w:cs="Times New Roman"/>
          <w:sz w:val="28"/>
        </w:rPr>
        <w:t>SigEp</w:t>
      </w:r>
      <w:proofErr w:type="spellEnd"/>
      <w:r>
        <w:rPr>
          <w:rFonts w:ascii="Times New Roman" w:hAnsi="Times New Roman" w:cs="Times New Roman"/>
          <w:sz w:val="28"/>
        </w:rPr>
        <w:t xml:space="preserve"> members to higher standards than all other fraternities on campus.</w:t>
      </w:r>
    </w:p>
    <w:p w:rsidR="003F457B" w:rsidRPr="003F457B" w:rsidRDefault="003F457B" w:rsidP="003F457B">
      <w:pPr>
        <w:pStyle w:val="ListParagraph"/>
        <w:numPr>
          <w:ilvl w:val="1"/>
          <w:numId w:val="4"/>
        </w:numPr>
        <w:rPr>
          <w:rFonts w:ascii="Times New Roman" w:hAnsi="Times New Roman" w:cs="Times New Roman"/>
          <w:sz w:val="28"/>
        </w:rPr>
      </w:pPr>
      <w:r w:rsidRPr="003F457B">
        <w:rPr>
          <w:rFonts w:ascii="Times New Roman" w:hAnsi="Times New Roman" w:cs="Times New Roman"/>
          <w:sz w:val="28"/>
        </w:rPr>
        <w:t>A current undergraduate member of Sigma Phi Epsilon Fraternity with a grade point average below a 3.0 term GPA or equivalent on a 4.0 scale for one semester shall have his membership restricted due to academics for the duration of the next consecutive term.</w:t>
      </w:r>
    </w:p>
    <w:p w:rsidR="003F457B" w:rsidRPr="003F457B" w:rsidRDefault="003F457B" w:rsidP="003F457B">
      <w:pPr>
        <w:pStyle w:val="ListParagraph"/>
        <w:numPr>
          <w:ilvl w:val="1"/>
          <w:numId w:val="4"/>
        </w:numPr>
        <w:rPr>
          <w:rFonts w:ascii="Times New Roman" w:hAnsi="Times New Roman" w:cs="Times New Roman"/>
          <w:sz w:val="28"/>
        </w:rPr>
      </w:pPr>
      <w:r w:rsidRPr="003F457B">
        <w:rPr>
          <w:rFonts w:ascii="Times New Roman" w:hAnsi="Times New Roman" w:cs="Times New Roman"/>
          <w:sz w:val="28"/>
        </w:rPr>
        <w:t>If a member with academically restricted membership attains less than a 2.7 GPA for the following consecutive term, he shall be automatically expelled from the Fraternity with no right of appeal but the right to be reinstated as defined in this Section.</w:t>
      </w:r>
    </w:p>
    <w:p w:rsidR="003F457B" w:rsidRPr="003F457B" w:rsidRDefault="003F457B" w:rsidP="003F457B">
      <w:pPr>
        <w:pStyle w:val="ListParagraph"/>
        <w:numPr>
          <w:ilvl w:val="1"/>
          <w:numId w:val="4"/>
        </w:numPr>
        <w:rPr>
          <w:rFonts w:ascii="Times New Roman" w:hAnsi="Times New Roman" w:cs="Times New Roman"/>
          <w:sz w:val="28"/>
        </w:rPr>
      </w:pPr>
      <w:r w:rsidRPr="003F457B">
        <w:rPr>
          <w:rFonts w:ascii="Times New Roman" w:hAnsi="Times New Roman" w:cs="Times New Roman"/>
          <w:sz w:val="28"/>
        </w:rPr>
        <w:t xml:space="preserve">A member expelled for academics may not seek reinstatement until the member has attained a semester GPA of a 3.0 or greater and a cumulative GPA of 2.9. </w:t>
      </w:r>
    </w:p>
    <w:p w:rsidR="003F457B" w:rsidRPr="003F457B" w:rsidRDefault="003F457B" w:rsidP="003F457B">
      <w:pPr>
        <w:pStyle w:val="ListParagraph"/>
        <w:numPr>
          <w:ilvl w:val="1"/>
          <w:numId w:val="4"/>
        </w:numPr>
        <w:rPr>
          <w:rFonts w:ascii="Times New Roman" w:hAnsi="Times New Roman" w:cs="Times New Roman"/>
          <w:sz w:val="28"/>
        </w:rPr>
      </w:pPr>
      <w:r w:rsidRPr="003F457B">
        <w:rPr>
          <w:rFonts w:ascii="Times New Roman" w:hAnsi="Times New Roman" w:cs="Times New Roman"/>
          <w:sz w:val="28"/>
        </w:rPr>
        <w:t>A member with academically restricted membership shall not be permitted to be a Committee Chairman, Challenge Coordinator, or Mentor. During this period, he shall be required to meet with the Standards Board to develop an academic support plan to improve his academic performance. He must also obtain an academic mentor approved by the chapter’s Standards Board and meet with his academic mentor regularly to review his progress.</w:t>
      </w:r>
    </w:p>
    <w:p w:rsidR="0036637C" w:rsidRDefault="003F457B" w:rsidP="0036637C">
      <w:pPr>
        <w:pStyle w:val="ListParagraph"/>
        <w:numPr>
          <w:ilvl w:val="1"/>
          <w:numId w:val="4"/>
        </w:numPr>
        <w:rPr>
          <w:rFonts w:ascii="Times New Roman" w:hAnsi="Times New Roman" w:cs="Times New Roman"/>
          <w:sz w:val="28"/>
        </w:rPr>
      </w:pPr>
      <w:r w:rsidRPr="003F457B">
        <w:rPr>
          <w:rFonts w:ascii="Times New Roman" w:hAnsi="Times New Roman" w:cs="Times New Roman"/>
          <w:sz w:val="28"/>
        </w:rPr>
        <w:t>A member with academically restricted membership, whether it be current or in the past, shall not be permitted to be an Executive Board Member (officer) of this undergraduate chapter nor a member of the Standards Board.</w:t>
      </w:r>
    </w:p>
    <w:p w:rsidR="0036637C" w:rsidRDefault="0036637C" w:rsidP="0036637C">
      <w:pPr>
        <w:rPr>
          <w:rFonts w:ascii="Times New Roman" w:hAnsi="Times New Roman" w:cs="Times New Roman"/>
          <w:b/>
          <w:sz w:val="36"/>
        </w:rPr>
      </w:pPr>
    </w:p>
    <w:p w:rsidR="0036637C" w:rsidRPr="009D4FCE" w:rsidRDefault="0036637C" w:rsidP="0036637C">
      <w:pPr>
        <w:rPr>
          <w:rFonts w:ascii="Times New Roman" w:hAnsi="Times New Roman" w:cs="Times New Roman"/>
          <w:b/>
          <w:sz w:val="36"/>
        </w:rPr>
      </w:pPr>
      <w:r w:rsidRPr="0036637C">
        <w:rPr>
          <w:rFonts w:ascii="Times New Roman" w:hAnsi="Times New Roman" w:cs="Times New Roman"/>
          <w:b/>
          <w:sz w:val="36"/>
        </w:rPr>
        <w:t>Article Five- Financial Obligations</w:t>
      </w:r>
    </w:p>
    <w:p w:rsidR="0036637C" w:rsidRDefault="0036637C" w:rsidP="0036637C">
      <w:pPr>
        <w:pStyle w:val="ListParagraph"/>
        <w:numPr>
          <w:ilvl w:val="0"/>
          <w:numId w:val="6"/>
        </w:numPr>
        <w:rPr>
          <w:rFonts w:ascii="Times New Roman" w:hAnsi="Times New Roman" w:cs="Times New Roman"/>
          <w:sz w:val="28"/>
        </w:rPr>
      </w:pPr>
      <w:r w:rsidRPr="0036637C">
        <w:rPr>
          <w:rFonts w:ascii="Times New Roman" w:hAnsi="Times New Roman" w:cs="Times New Roman"/>
          <w:sz w:val="28"/>
        </w:rPr>
        <w:t>Beginning July 1, 2014, each undergraduate chapter shall submit to the Headquarters of the Fraternity a Lifetime Membership Fee of three hundred dollars ($300) for each person inducted to said chapter.</w:t>
      </w:r>
    </w:p>
    <w:p w:rsidR="0036637C" w:rsidRDefault="0036637C" w:rsidP="0036637C">
      <w:pPr>
        <w:pStyle w:val="ListParagraph"/>
        <w:numPr>
          <w:ilvl w:val="1"/>
          <w:numId w:val="6"/>
        </w:numPr>
        <w:rPr>
          <w:rFonts w:ascii="Times New Roman" w:hAnsi="Times New Roman" w:cs="Times New Roman"/>
          <w:sz w:val="28"/>
        </w:rPr>
      </w:pPr>
      <w:r w:rsidRPr="0036637C">
        <w:rPr>
          <w:rFonts w:ascii="Times New Roman" w:hAnsi="Times New Roman" w:cs="Times New Roman"/>
          <w:sz w:val="28"/>
        </w:rPr>
        <w:t>If within 30 days of joining Sigma Phi Epsilon, a member chooses to leave the Fraternity, the Lifetime Membership Fee will be refunded.  The form requesting a refund must be completed and received at Headquarters within 30 days of the member’s joining date that was entered on his original member registration form.  No other date will be accepted.</w:t>
      </w:r>
    </w:p>
    <w:p w:rsidR="0036637C" w:rsidRDefault="0036637C" w:rsidP="0036637C">
      <w:pPr>
        <w:pStyle w:val="ListParagraph"/>
        <w:numPr>
          <w:ilvl w:val="1"/>
          <w:numId w:val="6"/>
        </w:numPr>
        <w:rPr>
          <w:rFonts w:ascii="Times New Roman" w:hAnsi="Times New Roman" w:cs="Times New Roman"/>
          <w:sz w:val="28"/>
        </w:rPr>
      </w:pPr>
      <w:r w:rsidRPr="0036637C">
        <w:rPr>
          <w:rFonts w:ascii="Times New Roman" w:hAnsi="Times New Roman" w:cs="Times New Roman"/>
          <w:sz w:val="28"/>
        </w:rPr>
        <w:t>Continuing in August 2013, each undergraduate chapter shall pay to the Fraternity a fee of seventy-five dollars ($75) for each member in the chapter as of March 1.  Beginning July 1, 2014, each undergraduate chapter shall pay to the Fraternity a fee of eighty-five dollars ($85) for each member in the chapter as of March 1.  In each subsequent year, this amount shall be increased by 4</w:t>
      </w:r>
      <w:r>
        <w:rPr>
          <w:rFonts w:ascii="Times New Roman" w:hAnsi="Times New Roman" w:cs="Times New Roman"/>
          <w:sz w:val="28"/>
        </w:rPr>
        <w:t>% or the previous yearly change.</w:t>
      </w:r>
      <w:r w:rsidRPr="0036637C">
        <w:rPr>
          <w:rFonts w:ascii="Times New Roman" w:hAnsi="Times New Roman" w:cs="Times New Roman"/>
          <w:sz w:val="28"/>
        </w:rPr>
        <w:t xml:space="preserve"> There shall be no negative change in</w:t>
      </w:r>
      <w:r>
        <w:rPr>
          <w:rFonts w:ascii="Times New Roman" w:hAnsi="Times New Roman" w:cs="Times New Roman"/>
          <w:sz w:val="28"/>
        </w:rPr>
        <w:t xml:space="preserve"> the per member fee. </w:t>
      </w:r>
    </w:p>
    <w:p w:rsidR="0036637C" w:rsidRPr="0036637C" w:rsidRDefault="0036637C" w:rsidP="0036637C">
      <w:pPr>
        <w:pStyle w:val="ListParagraph"/>
        <w:numPr>
          <w:ilvl w:val="1"/>
          <w:numId w:val="6"/>
        </w:numPr>
        <w:rPr>
          <w:rFonts w:ascii="Times New Roman" w:hAnsi="Times New Roman" w:cs="Times New Roman"/>
          <w:sz w:val="28"/>
        </w:rPr>
      </w:pPr>
      <w:r w:rsidRPr="0036637C">
        <w:rPr>
          <w:rFonts w:ascii="Times New Roman" w:hAnsi="Times New Roman" w:cs="Times New Roman"/>
          <w:sz w:val="28"/>
        </w:rPr>
        <w:t xml:space="preserve">Annually, each undergraduate chapter shall pay to the Sig Ep National Housing, LLC (SENH), a fee of twenty-five dollars ($25) for each undergraduate member in the chapter as of March 1 of each year.  </w:t>
      </w:r>
    </w:p>
    <w:p w:rsidR="0036637C" w:rsidRDefault="0036637C" w:rsidP="0036637C">
      <w:pPr>
        <w:pStyle w:val="ListParagraph"/>
        <w:numPr>
          <w:ilvl w:val="1"/>
          <w:numId w:val="6"/>
        </w:numPr>
        <w:rPr>
          <w:rFonts w:ascii="Times New Roman" w:hAnsi="Times New Roman" w:cs="Times New Roman"/>
          <w:sz w:val="28"/>
        </w:rPr>
      </w:pPr>
      <w:r w:rsidRPr="0036637C">
        <w:rPr>
          <w:rFonts w:ascii="Times New Roman" w:hAnsi="Times New Roman" w:cs="Times New Roman"/>
          <w:sz w:val="28"/>
        </w:rPr>
        <w:t>Each undergraduate chapter shall deposit to an account in its name in the Sigma Phi Epsilon Chapter Investment Fund not less than twenty dollars ($20) for each undergraduate member in the chapter as of March 1 of each year.</w:t>
      </w:r>
    </w:p>
    <w:p w:rsidR="0036637C" w:rsidRDefault="0036637C" w:rsidP="0036637C">
      <w:pPr>
        <w:pStyle w:val="ListParagraph"/>
        <w:numPr>
          <w:ilvl w:val="0"/>
          <w:numId w:val="6"/>
        </w:numPr>
        <w:rPr>
          <w:rFonts w:ascii="Times New Roman" w:hAnsi="Times New Roman" w:cs="Times New Roman"/>
          <w:sz w:val="28"/>
        </w:rPr>
      </w:pPr>
      <w:r>
        <w:rPr>
          <w:rFonts w:ascii="Times New Roman" w:hAnsi="Times New Roman" w:cs="Times New Roman"/>
          <w:sz w:val="28"/>
        </w:rPr>
        <w:t>The following are the financial obligations of every undergraduate member to the local chapter.</w:t>
      </w:r>
    </w:p>
    <w:p w:rsidR="0036637C" w:rsidRPr="00B54BF7" w:rsidRDefault="0036637C" w:rsidP="007D2603">
      <w:pPr>
        <w:pStyle w:val="Default"/>
        <w:numPr>
          <w:ilvl w:val="1"/>
          <w:numId w:val="6"/>
        </w:numPr>
      </w:pPr>
      <w:r w:rsidRPr="00B54BF7">
        <w:rPr>
          <w:u w:val="single"/>
        </w:rPr>
        <w:t>Payments</w:t>
      </w:r>
      <w:r w:rsidRPr="00B54BF7">
        <w:t xml:space="preserve"> — Payments of all dues, socia</w:t>
      </w:r>
      <w:r>
        <w:t>l fees, fines, assessments</w:t>
      </w:r>
      <w:r w:rsidRPr="00B54BF7">
        <w:t>, as well as any and all other financial obligations shall be made prior to midnight of the date such obligations are due.  It shall be considered a violation of the Membership Agreement for non-payment, or late payment, of any financial obligation.  Should y</w:t>
      </w:r>
      <w:r>
        <w:t>ou be unable to meet with the Vice President of</w:t>
      </w:r>
      <w:r w:rsidRPr="00B54BF7">
        <w:t xml:space="preserve"> Finance, it is your responsibility to mail any fees which are due and the postmark must be no later than the due date to avoid a fine for late payment.</w:t>
      </w:r>
    </w:p>
    <w:p w:rsidR="0036637C" w:rsidRPr="00B54BF7" w:rsidRDefault="0036637C" w:rsidP="0036637C">
      <w:pPr>
        <w:pStyle w:val="Default"/>
        <w:numPr>
          <w:ilvl w:val="1"/>
          <w:numId w:val="6"/>
        </w:numPr>
        <w:rPr>
          <w:u w:val="single"/>
        </w:rPr>
      </w:pPr>
      <w:r w:rsidRPr="00B54BF7">
        <w:rPr>
          <w:u w:val="single"/>
        </w:rPr>
        <w:t>Late Payment or Non-payment</w:t>
      </w:r>
      <w:r w:rsidRPr="00B54BF7">
        <w:t xml:space="preserve"> – Late payment or non-payment of financial indebtedness shall be considered a violation of the Membership Agreement and, p</w:t>
      </w:r>
      <w:r>
        <w:t>ursuant to the</w:t>
      </w:r>
      <w:r w:rsidRPr="00B54BF7">
        <w:t xml:space="preserve"> Bylaws</w:t>
      </w:r>
      <w:r>
        <w:t>,</w:t>
      </w:r>
      <w:r w:rsidRPr="00B54BF7">
        <w:t xml:space="preserve"> may result in one or more of the following penalties:</w:t>
      </w:r>
    </w:p>
    <w:p w:rsidR="0036637C" w:rsidRPr="00B54BF7" w:rsidRDefault="0036637C" w:rsidP="0036637C">
      <w:pPr>
        <w:pStyle w:val="Default"/>
        <w:rPr>
          <w:u w:val="single"/>
        </w:rPr>
      </w:pPr>
    </w:p>
    <w:p w:rsidR="0036637C" w:rsidRPr="00B54BF7" w:rsidRDefault="0036637C" w:rsidP="0036637C">
      <w:pPr>
        <w:pStyle w:val="Default"/>
        <w:numPr>
          <w:ilvl w:val="2"/>
          <w:numId w:val="6"/>
        </w:numPr>
        <w:rPr>
          <w:u w:val="single"/>
        </w:rPr>
      </w:pPr>
      <w:r w:rsidRPr="00B54BF7">
        <w:t>Reprimand or censure</w:t>
      </w:r>
    </w:p>
    <w:p w:rsidR="0036637C" w:rsidRPr="00B54BF7" w:rsidRDefault="0036637C" w:rsidP="0036637C">
      <w:pPr>
        <w:pStyle w:val="Default"/>
        <w:numPr>
          <w:ilvl w:val="2"/>
          <w:numId w:val="6"/>
        </w:numPr>
        <w:rPr>
          <w:u w:val="single"/>
        </w:rPr>
      </w:pPr>
      <w:r w:rsidRPr="00B54BF7">
        <w:t>Imposition of a fine to a maximum of (500) dollars</w:t>
      </w:r>
    </w:p>
    <w:p w:rsidR="0036637C" w:rsidRPr="00B54BF7" w:rsidRDefault="0036637C" w:rsidP="0036637C">
      <w:pPr>
        <w:pStyle w:val="Default"/>
        <w:numPr>
          <w:ilvl w:val="2"/>
          <w:numId w:val="6"/>
        </w:numPr>
        <w:rPr>
          <w:u w:val="single"/>
        </w:rPr>
      </w:pPr>
      <w:r w:rsidRPr="00B54BF7">
        <w:t>Denial of specific privileges</w:t>
      </w:r>
    </w:p>
    <w:p w:rsidR="0036637C" w:rsidRPr="00B54BF7" w:rsidRDefault="0036637C" w:rsidP="0036637C">
      <w:pPr>
        <w:pStyle w:val="Default"/>
        <w:numPr>
          <w:ilvl w:val="2"/>
          <w:numId w:val="6"/>
        </w:numPr>
        <w:rPr>
          <w:u w:val="single"/>
        </w:rPr>
      </w:pPr>
      <w:r w:rsidRPr="00B54BF7">
        <w:t>Suspension for a definite time</w:t>
      </w:r>
    </w:p>
    <w:p w:rsidR="0036637C" w:rsidRPr="00B54BF7" w:rsidRDefault="0036637C" w:rsidP="0036637C">
      <w:pPr>
        <w:pStyle w:val="Default"/>
        <w:numPr>
          <w:ilvl w:val="2"/>
          <w:numId w:val="6"/>
        </w:numPr>
        <w:rPr>
          <w:u w:val="single"/>
        </w:rPr>
      </w:pPr>
      <w:r w:rsidRPr="00B54BF7">
        <w:t>Expulsion from the Fraternity</w:t>
      </w:r>
    </w:p>
    <w:p w:rsidR="0036637C" w:rsidRPr="00B54BF7" w:rsidRDefault="0036637C" w:rsidP="0036637C">
      <w:pPr>
        <w:pStyle w:val="Default"/>
        <w:rPr>
          <w:u w:val="single"/>
        </w:rPr>
      </w:pPr>
    </w:p>
    <w:p w:rsidR="0036637C" w:rsidRPr="007D2603" w:rsidRDefault="0036637C" w:rsidP="007D2603">
      <w:pPr>
        <w:pStyle w:val="Default"/>
        <w:numPr>
          <w:ilvl w:val="1"/>
          <w:numId w:val="6"/>
        </w:numPr>
        <w:rPr>
          <w:u w:val="single"/>
        </w:rPr>
      </w:pPr>
      <w:r w:rsidRPr="00B54BF7">
        <w:rPr>
          <w:u w:val="single"/>
        </w:rPr>
        <w:t>Unacceptable Excuse</w:t>
      </w:r>
      <w:r w:rsidRPr="00B54BF7">
        <w:t xml:space="preserve"> – "Waiting for student loans or grants" shall not be acceptable reasons for late payment of any financial obligation. Members are directed to pursue short-term loans from the university, their parents, or their bank while awaiting grants, loans or scholarships. Since the chapter does not attempt to profit, but rather to break even, we must receive 100 percent of our revenues when due, in order to pay our bills and remain in operation.</w:t>
      </w:r>
    </w:p>
    <w:p w:rsidR="0036637C" w:rsidRPr="00B54BF7" w:rsidRDefault="0036637C" w:rsidP="0036637C">
      <w:pPr>
        <w:pStyle w:val="Default"/>
        <w:numPr>
          <w:ilvl w:val="1"/>
          <w:numId w:val="6"/>
        </w:numPr>
        <w:rPr>
          <w:u w:val="single"/>
        </w:rPr>
      </w:pPr>
      <w:r w:rsidRPr="00B54BF7">
        <w:rPr>
          <w:u w:val="single"/>
        </w:rPr>
        <w:t>Amounts Due</w:t>
      </w:r>
      <w:r>
        <w:t xml:space="preserve"> – Specific charges </w:t>
      </w:r>
      <w:r w:rsidRPr="00005436">
        <w:t>per each academic semester</w:t>
      </w:r>
      <w:r w:rsidRPr="00B54BF7">
        <w:t xml:space="preserve"> are as follows:</w:t>
      </w:r>
    </w:p>
    <w:p w:rsidR="0036637C" w:rsidRPr="00B54BF7" w:rsidRDefault="0036637C" w:rsidP="0036637C">
      <w:pPr>
        <w:pStyle w:val="Default"/>
        <w:rPr>
          <w:u w:val="single"/>
        </w:rPr>
      </w:pPr>
    </w:p>
    <w:p w:rsidR="0036637C" w:rsidRPr="00B54BF7" w:rsidRDefault="0036637C" w:rsidP="0036637C">
      <w:pPr>
        <w:pStyle w:val="Default"/>
        <w:numPr>
          <w:ilvl w:val="2"/>
          <w:numId w:val="6"/>
        </w:numPr>
        <w:rPr>
          <w:u w:val="single"/>
        </w:rPr>
      </w:pPr>
      <w:r w:rsidRPr="00B54BF7">
        <w:t xml:space="preserve">Dues: </w:t>
      </w:r>
      <w:r w:rsidRPr="00B54BF7">
        <w:tab/>
      </w:r>
      <w:r w:rsidRPr="00B54BF7">
        <w:tab/>
      </w:r>
      <w:r w:rsidRPr="00B54BF7">
        <w:tab/>
        <w:t>$</w:t>
      </w:r>
      <w:r w:rsidR="00F639BF">
        <w:t>450</w:t>
      </w:r>
      <w:bookmarkStart w:id="0" w:name="_GoBack"/>
      <w:bookmarkEnd w:id="0"/>
    </w:p>
    <w:p w:rsidR="0036637C" w:rsidRPr="00B54BF7" w:rsidRDefault="0036637C" w:rsidP="0036637C">
      <w:pPr>
        <w:pStyle w:val="Default"/>
        <w:ind w:left="2160"/>
        <w:rPr>
          <w:u w:val="single"/>
        </w:rPr>
      </w:pPr>
    </w:p>
    <w:p w:rsidR="0036637C" w:rsidRPr="007D2603" w:rsidRDefault="0036637C" w:rsidP="0036637C">
      <w:pPr>
        <w:pStyle w:val="Default"/>
        <w:numPr>
          <w:ilvl w:val="1"/>
          <w:numId w:val="6"/>
        </w:numPr>
        <w:rPr>
          <w:u w:val="single"/>
        </w:rPr>
      </w:pPr>
      <w:r w:rsidRPr="00B54BF7">
        <w:rPr>
          <w:u w:val="single"/>
        </w:rPr>
        <w:t>Due Date</w:t>
      </w:r>
      <w:r w:rsidRPr="00B54BF7">
        <w:t xml:space="preserve"> – Each payment must be submi</w:t>
      </w:r>
      <w:r w:rsidR="007D2603">
        <w:t>tted by the deadlines stated within the Membership Agreement.</w:t>
      </w:r>
    </w:p>
    <w:p w:rsidR="0036637C" w:rsidRPr="00B54BF7" w:rsidRDefault="0036637C" w:rsidP="00B72BCA">
      <w:pPr>
        <w:pStyle w:val="Default"/>
        <w:numPr>
          <w:ilvl w:val="2"/>
          <w:numId w:val="6"/>
        </w:numPr>
        <w:rPr>
          <w:u w:val="single"/>
        </w:rPr>
      </w:pPr>
      <w:r w:rsidRPr="00B54BF7">
        <w:t>In the event that an unexpected and/or special</w:t>
      </w:r>
      <w:r>
        <w:t xml:space="preserve"> circumstance occurs thus hindering</w:t>
      </w:r>
      <w:r w:rsidRPr="00B54BF7">
        <w:t xml:space="preserve"> a member from paying his bill in full on time, a special payment plan may be worked out with the Alumni</w:t>
      </w:r>
      <w:r>
        <w:t xml:space="preserve"> and Volunteer Corporation, </w:t>
      </w:r>
      <w:r w:rsidRPr="00B54BF7">
        <w:t>and only if requested in writing at least seven (7) days prior to the d</w:t>
      </w:r>
      <w:r>
        <w:t>ate bills are due—which is to allow the Vice President of F</w:t>
      </w:r>
      <w:r w:rsidRPr="00B54BF7">
        <w:t>inance time to make any necessary budget changes. However, any member who requests such a "special pay</w:t>
      </w:r>
      <w:r>
        <w:t>ment plan" may be charged</w:t>
      </w:r>
      <w:r w:rsidRPr="00B54BF7">
        <w:t xml:space="preserve"> dues, and any other fees or assessments at a 10 percent higher rate than those members who have met their financial obligations on the dates list</w:t>
      </w:r>
      <w:r>
        <w:t>ed.</w:t>
      </w:r>
    </w:p>
    <w:p w:rsidR="0036637C" w:rsidRPr="007D2603" w:rsidRDefault="0036637C" w:rsidP="007D2603">
      <w:pPr>
        <w:rPr>
          <w:rFonts w:ascii="Times New Roman" w:hAnsi="Times New Roman" w:cs="Times New Roman"/>
          <w:sz w:val="28"/>
        </w:rPr>
      </w:pPr>
    </w:p>
    <w:p w:rsidR="0036637C" w:rsidRPr="0036637C" w:rsidRDefault="0036637C" w:rsidP="0036637C">
      <w:pPr>
        <w:ind w:left="435"/>
        <w:rPr>
          <w:rFonts w:ascii="Times New Roman" w:hAnsi="Times New Roman" w:cs="Times New Roman"/>
          <w:sz w:val="28"/>
        </w:rPr>
      </w:pPr>
    </w:p>
    <w:p w:rsidR="003476BD" w:rsidRDefault="003476BD" w:rsidP="0036637C">
      <w:pPr>
        <w:rPr>
          <w:rFonts w:ascii="Times New Roman" w:hAnsi="Times New Roman" w:cs="Times New Roman"/>
          <w:b/>
          <w:sz w:val="36"/>
        </w:rPr>
      </w:pPr>
    </w:p>
    <w:p w:rsidR="003476BD" w:rsidRDefault="003476BD" w:rsidP="0036637C">
      <w:pPr>
        <w:rPr>
          <w:rFonts w:ascii="Times New Roman" w:hAnsi="Times New Roman" w:cs="Times New Roman"/>
          <w:b/>
          <w:sz w:val="36"/>
        </w:rPr>
      </w:pPr>
    </w:p>
    <w:p w:rsidR="003476BD" w:rsidRDefault="003476BD" w:rsidP="0036637C">
      <w:pPr>
        <w:rPr>
          <w:rFonts w:ascii="Times New Roman" w:hAnsi="Times New Roman" w:cs="Times New Roman"/>
          <w:b/>
          <w:sz w:val="36"/>
        </w:rPr>
      </w:pPr>
    </w:p>
    <w:p w:rsidR="0036637C" w:rsidRDefault="009D4FCE" w:rsidP="0036637C">
      <w:pPr>
        <w:rPr>
          <w:rFonts w:ascii="Times New Roman" w:hAnsi="Times New Roman" w:cs="Times New Roman"/>
          <w:b/>
          <w:sz w:val="36"/>
        </w:rPr>
      </w:pPr>
      <w:r>
        <w:rPr>
          <w:rFonts w:ascii="Times New Roman" w:hAnsi="Times New Roman" w:cs="Times New Roman"/>
          <w:b/>
          <w:sz w:val="36"/>
        </w:rPr>
        <w:t>Article Six- Behavior and Conduct</w:t>
      </w:r>
    </w:p>
    <w:p w:rsidR="00C04CAC" w:rsidRDefault="00C04CAC" w:rsidP="00C04CAC">
      <w:pPr>
        <w:pStyle w:val="ListParagraph"/>
        <w:numPr>
          <w:ilvl w:val="0"/>
          <w:numId w:val="8"/>
        </w:numPr>
        <w:rPr>
          <w:rFonts w:ascii="Times New Roman" w:hAnsi="Times New Roman" w:cs="Times New Roman"/>
          <w:sz w:val="28"/>
        </w:rPr>
      </w:pPr>
      <w:r>
        <w:rPr>
          <w:rFonts w:ascii="Times New Roman" w:hAnsi="Times New Roman" w:cs="Times New Roman"/>
          <w:sz w:val="28"/>
        </w:rPr>
        <w:t>The following are disciplinary violations stated within the Grand Chapter Bylaws.</w:t>
      </w:r>
    </w:p>
    <w:p w:rsidR="00C04CAC" w:rsidRPr="00C04CAC" w:rsidRDefault="00C04CAC" w:rsidP="00C04CAC">
      <w:pPr>
        <w:pStyle w:val="ListParagraph"/>
        <w:numPr>
          <w:ilvl w:val="1"/>
          <w:numId w:val="8"/>
        </w:numPr>
        <w:rPr>
          <w:rFonts w:ascii="Times New Roman" w:hAnsi="Times New Roman" w:cs="Times New Roman"/>
          <w:sz w:val="28"/>
        </w:rPr>
      </w:pPr>
      <w:r w:rsidRPr="00C04CAC">
        <w:rPr>
          <w:rFonts w:ascii="Times New Roman" w:hAnsi="Times New Roman" w:cs="Times New Roman"/>
          <w:sz w:val="28"/>
        </w:rPr>
        <w:t xml:space="preserve">Offenses which constitute criminal activity under state or federal law, including but not limited to hazing, possession or use of controlled substances or other drugs, and assault or battery. </w:t>
      </w:r>
    </w:p>
    <w:p w:rsidR="00C04CAC" w:rsidRPr="00C04CAC" w:rsidRDefault="00C04CAC" w:rsidP="00C04CAC">
      <w:pPr>
        <w:pStyle w:val="ListParagraph"/>
        <w:numPr>
          <w:ilvl w:val="1"/>
          <w:numId w:val="8"/>
        </w:numPr>
        <w:rPr>
          <w:rFonts w:ascii="Times New Roman" w:hAnsi="Times New Roman" w:cs="Times New Roman"/>
          <w:sz w:val="28"/>
        </w:rPr>
      </w:pPr>
      <w:r w:rsidRPr="00C04CAC">
        <w:rPr>
          <w:rFonts w:ascii="Times New Roman" w:hAnsi="Times New Roman" w:cs="Times New Roman"/>
          <w:sz w:val="28"/>
        </w:rPr>
        <w:t xml:space="preserve">Offenses against common law, not made crimes by any statute. </w:t>
      </w:r>
    </w:p>
    <w:p w:rsidR="00C04CAC" w:rsidRPr="00C04CAC" w:rsidRDefault="00C04CAC" w:rsidP="00C04CAC">
      <w:pPr>
        <w:pStyle w:val="ListParagraph"/>
        <w:numPr>
          <w:ilvl w:val="1"/>
          <w:numId w:val="8"/>
        </w:numPr>
        <w:rPr>
          <w:rFonts w:ascii="Times New Roman" w:hAnsi="Times New Roman" w:cs="Times New Roman"/>
          <w:sz w:val="28"/>
        </w:rPr>
      </w:pPr>
      <w:r w:rsidRPr="00C04CAC">
        <w:rPr>
          <w:rFonts w:ascii="Times New Roman" w:hAnsi="Times New Roman" w:cs="Times New Roman"/>
          <w:sz w:val="28"/>
        </w:rPr>
        <w:t xml:space="preserve">Offenses against the Charter, Bylaws, Administrative Policies and Procedures, Risk Management Policies of Sigma Phi Epsilon Fraternity or Statement on Relationships of the Fraternity. </w:t>
      </w:r>
    </w:p>
    <w:p w:rsidR="00C04CAC" w:rsidRPr="00C04CAC" w:rsidRDefault="00C04CAC" w:rsidP="00C04CAC">
      <w:pPr>
        <w:pStyle w:val="ListParagraph"/>
        <w:numPr>
          <w:ilvl w:val="1"/>
          <w:numId w:val="8"/>
        </w:numPr>
        <w:rPr>
          <w:rFonts w:ascii="Times New Roman" w:hAnsi="Times New Roman" w:cs="Times New Roman"/>
          <w:sz w:val="28"/>
        </w:rPr>
      </w:pPr>
      <w:r w:rsidRPr="00C04CAC">
        <w:rPr>
          <w:rFonts w:ascii="Times New Roman" w:hAnsi="Times New Roman" w:cs="Times New Roman"/>
          <w:sz w:val="28"/>
        </w:rPr>
        <w:t xml:space="preserve">Offenses against the bylaws of the member’s undergraduate chapter. </w:t>
      </w:r>
    </w:p>
    <w:p w:rsidR="00C04CAC" w:rsidRPr="00C04CAC" w:rsidRDefault="00C04CAC" w:rsidP="00C04CAC">
      <w:pPr>
        <w:pStyle w:val="ListParagraph"/>
        <w:numPr>
          <w:ilvl w:val="1"/>
          <w:numId w:val="8"/>
        </w:numPr>
        <w:rPr>
          <w:rFonts w:ascii="Times New Roman" w:hAnsi="Times New Roman" w:cs="Times New Roman"/>
          <w:sz w:val="28"/>
        </w:rPr>
      </w:pPr>
      <w:r w:rsidRPr="00C04CAC">
        <w:rPr>
          <w:rFonts w:ascii="Times New Roman" w:hAnsi="Times New Roman" w:cs="Times New Roman"/>
          <w:sz w:val="28"/>
        </w:rPr>
        <w:t xml:space="preserve">Offenses generally which involve violation of a member’s Oath of Obligation as defined in the Ritual. </w:t>
      </w:r>
    </w:p>
    <w:p w:rsidR="00C04CAC" w:rsidRPr="00C04CAC" w:rsidRDefault="00C04CAC" w:rsidP="00C04CAC">
      <w:pPr>
        <w:pStyle w:val="ListParagraph"/>
        <w:numPr>
          <w:ilvl w:val="1"/>
          <w:numId w:val="8"/>
        </w:numPr>
        <w:rPr>
          <w:rFonts w:ascii="Times New Roman" w:hAnsi="Times New Roman" w:cs="Times New Roman"/>
          <w:sz w:val="28"/>
        </w:rPr>
      </w:pPr>
      <w:r w:rsidRPr="00C04CAC">
        <w:rPr>
          <w:rFonts w:ascii="Times New Roman" w:hAnsi="Times New Roman" w:cs="Times New Roman"/>
          <w:sz w:val="28"/>
        </w:rPr>
        <w:t xml:space="preserve">Misrepresentation of eligibility for a Ritual Rite of Passage of himself or another member. </w:t>
      </w:r>
    </w:p>
    <w:p w:rsidR="00C04CAC" w:rsidRPr="00C04CAC" w:rsidRDefault="00C04CAC" w:rsidP="00C04CAC">
      <w:pPr>
        <w:pStyle w:val="ListParagraph"/>
        <w:numPr>
          <w:ilvl w:val="1"/>
          <w:numId w:val="8"/>
        </w:numPr>
        <w:rPr>
          <w:rFonts w:ascii="Times New Roman" w:hAnsi="Times New Roman" w:cs="Times New Roman"/>
          <w:sz w:val="28"/>
        </w:rPr>
      </w:pPr>
      <w:r w:rsidRPr="00C04CAC">
        <w:rPr>
          <w:rFonts w:ascii="Times New Roman" w:hAnsi="Times New Roman" w:cs="Times New Roman"/>
          <w:sz w:val="28"/>
        </w:rPr>
        <w:t xml:space="preserve">Causing to be written or printed, or revealing in any manner whatsoever, any of the secret work of the Fraternity. </w:t>
      </w:r>
    </w:p>
    <w:p w:rsidR="009D4FCE" w:rsidRDefault="00C04CAC" w:rsidP="00C04CAC">
      <w:pPr>
        <w:pStyle w:val="ListParagraph"/>
        <w:numPr>
          <w:ilvl w:val="1"/>
          <w:numId w:val="8"/>
        </w:numPr>
        <w:rPr>
          <w:rFonts w:ascii="Times New Roman" w:hAnsi="Times New Roman" w:cs="Times New Roman"/>
          <w:sz w:val="28"/>
        </w:rPr>
      </w:pPr>
      <w:r w:rsidRPr="00C04CAC">
        <w:rPr>
          <w:rFonts w:ascii="Times New Roman" w:hAnsi="Times New Roman" w:cs="Times New Roman"/>
          <w:sz w:val="28"/>
        </w:rPr>
        <w:t>Being knowledgeable of a member’s violation of any of the preceding and not reporting such</w:t>
      </w:r>
      <w:r>
        <w:rPr>
          <w:rFonts w:ascii="Times New Roman" w:hAnsi="Times New Roman" w:cs="Times New Roman"/>
          <w:sz w:val="28"/>
        </w:rPr>
        <w:t xml:space="preserve"> </w:t>
      </w:r>
    </w:p>
    <w:p w:rsidR="00AF7EC5" w:rsidRDefault="00AF7EC5" w:rsidP="00C04CAC">
      <w:pPr>
        <w:pStyle w:val="ListParagraph"/>
        <w:numPr>
          <w:ilvl w:val="0"/>
          <w:numId w:val="8"/>
        </w:numPr>
        <w:rPr>
          <w:rFonts w:ascii="Times New Roman" w:hAnsi="Times New Roman" w:cs="Times New Roman"/>
          <w:sz w:val="28"/>
        </w:rPr>
      </w:pPr>
      <w:r>
        <w:rPr>
          <w:rFonts w:ascii="Times New Roman" w:hAnsi="Times New Roman" w:cs="Times New Roman"/>
          <w:sz w:val="28"/>
        </w:rPr>
        <w:t>The following are more defined versions of the most common conduct violations:</w:t>
      </w:r>
    </w:p>
    <w:p w:rsidR="00AF7EC5" w:rsidRPr="00B72BCA" w:rsidRDefault="00AF7EC5" w:rsidP="00B72BCA">
      <w:pPr>
        <w:pStyle w:val="Default"/>
        <w:numPr>
          <w:ilvl w:val="1"/>
          <w:numId w:val="8"/>
        </w:numPr>
        <w:rPr>
          <w:u w:val="single"/>
        </w:rPr>
      </w:pPr>
      <w:r w:rsidRPr="00B54BF7">
        <w:rPr>
          <w:u w:val="single"/>
        </w:rPr>
        <w:t>Firearms</w:t>
      </w:r>
      <w:r w:rsidRPr="00B54BF7">
        <w:t xml:space="preserve"> –  No firearms or any weapons, including pellet guns, BB guns, etc., may be on chapter property or at any chapter function at any time. Violation of this policy subjects a member to fines, suspension or expulsion. </w:t>
      </w:r>
    </w:p>
    <w:p w:rsidR="00AF7EC5" w:rsidRPr="00794C5C" w:rsidRDefault="00794C5C" w:rsidP="00AF7EC5">
      <w:pPr>
        <w:pStyle w:val="Default"/>
        <w:numPr>
          <w:ilvl w:val="1"/>
          <w:numId w:val="8"/>
        </w:numPr>
        <w:rPr>
          <w:u w:val="single"/>
        </w:rPr>
      </w:pPr>
      <w:r>
        <w:rPr>
          <w:u w:val="single"/>
        </w:rPr>
        <w:t xml:space="preserve">Alcohol and </w:t>
      </w:r>
      <w:r w:rsidR="00AF7EC5" w:rsidRPr="00B54BF7">
        <w:rPr>
          <w:u w:val="single"/>
        </w:rPr>
        <w:t>Drugs</w:t>
      </w:r>
      <w:r w:rsidR="00AF7EC5" w:rsidRPr="00B54BF7">
        <w:t xml:space="preserve"> – No illegal drugs may be on chapter property or at any chapter function at any time. Possession of such is grounds for immediate expulsion. This includes the use or sale of marijuana in states that where it has been decriminalized.</w:t>
      </w:r>
    </w:p>
    <w:p w:rsidR="00794C5C" w:rsidRPr="00794C5C" w:rsidRDefault="00794C5C" w:rsidP="00794C5C">
      <w:pPr>
        <w:pStyle w:val="Default"/>
        <w:ind w:left="1440"/>
        <w:rPr>
          <w:u w:val="single"/>
        </w:rPr>
      </w:pPr>
    </w:p>
    <w:p w:rsidR="00794C5C" w:rsidRPr="00794C5C" w:rsidRDefault="00794C5C" w:rsidP="00794C5C">
      <w:pPr>
        <w:pStyle w:val="Default"/>
        <w:numPr>
          <w:ilvl w:val="2"/>
          <w:numId w:val="8"/>
        </w:numPr>
      </w:pPr>
      <w:r w:rsidRPr="00794C5C">
        <w:t xml:space="preserve">The possession and/or use of alcoholic beverages while participating in any Fraternity event, in any situation sponsored or endorsed by the chapter, or at any event an observer would associate with the Fraternity must be consistent with all campus, city, county, state, federal laws, Fraternity policies and must comply with either the North American Interfraternity Conference BYOB Checklist or Third Party Vendor Guidelines.   </w:t>
      </w:r>
    </w:p>
    <w:p w:rsidR="00794C5C" w:rsidRPr="00794C5C" w:rsidRDefault="00794C5C" w:rsidP="00794C5C">
      <w:pPr>
        <w:pStyle w:val="Default"/>
        <w:numPr>
          <w:ilvl w:val="2"/>
          <w:numId w:val="8"/>
        </w:numPr>
      </w:pPr>
      <w:r w:rsidRPr="00794C5C">
        <w:t xml:space="preserve">No alcoholic beverages may be purchased with chapter funds, nor may the purchase of alcoholic beverages for members or guests be undertaken or coordinated by any member in the name of, or on behalf of the chapter. Pooling of funds, “passing the hat,” or maintaining “slush funds” is not permitted. The purchase and/or use of a bulk quantity or common source(s) of alcoholic beverages (e.g., kegs, case(s) of beer/wine) is prohibited. </w:t>
      </w:r>
    </w:p>
    <w:p w:rsidR="00794C5C" w:rsidRPr="00794C5C" w:rsidRDefault="00794C5C" w:rsidP="00794C5C">
      <w:pPr>
        <w:pStyle w:val="Default"/>
        <w:numPr>
          <w:ilvl w:val="2"/>
          <w:numId w:val="8"/>
        </w:numPr>
      </w:pPr>
      <w:r w:rsidRPr="00794C5C">
        <w:t xml:space="preserve">No Fraternity members, individually or collectively, shall purchase for, serve, or sell alcoholic beverages to any minor (e.g., those under the legal drinking age). </w:t>
      </w:r>
    </w:p>
    <w:p w:rsidR="00794C5C" w:rsidRPr="00794C5C" w:rsidRDefault="00794C5C" w:rsidP="00794C5C">
      <w:pPr>
        <w:pStyle w:val="Default"/>
        <w:numPr>
          <w:ilvl w:val="2"/>
          <w:numId w:val="8"/>
        </w:numPr>
      </w:pPr>
      <w:r w:rsidRPr="00794C5C">
        <w:t xml:space="preserve">No chapter can associate the Fraternity's name with any event sponsored by an alcohol distributor, charitable organization, or tavern (tavern is defined as an establishment generating more than half of annual gross sales from alcohol) where alcohol is given away, sold, or otherwise provided to those present. </w:t>
      </w:r>
    </w:p>
    <w:p w:rsidR="00794C5C" w:rsidRPr="00794C5C" w:rsidRDefault="00794C5C" w:rsidP="00794C5C">
      <w:pPr>
        <w:pStyle w:val="Default"/>
        <w:numPr>
          <w:ilvl w:val="2"/>
          <w:numId w:val="8"/>
        </w:numPr>
      </w:pPr>
      <w:r w:rsidRPr="00794C5C">
        <w:t xml:space="preserve">No chapter can co-sponsor or co-finance a function where alcohol is purchased by any of the host chapters, groups or organizations. </w:t>
      </w:r>
    </w:p>
    <w:p w:rsidR="00794C5C" w:rsidRPr="00794C5C" w:rsidRDefault="00794C5C" w:rsidP="00794C5C">
      <w:pPr>
        <w:pStyle w:val="Default"/>
        <w:numPr>
          <w:ilvl w:val="2"/>
          <w:numId w:val="8"/>
        </w:numPr>
      </w:pPr>
      <w:r>
        <w:t xml:space="preserve"> </w:t>
      </w:r>
      <w:r w:rsidRPr="00794C5C">
        <w:t xml:space="preserve">No alcohol may be present at any event associated with Fraternity recruitment. </w:t>
      </w:r>
    </w:p>
    <w:p w:rsidR="00794C5C" w:rsidRDefault="00794C5C" w:rsidP="00794C5C">
      <w:pPr>
        <w:pStyle w:val="Default"/>
        <w:numPr>
          <w:ilvl w:val="2"/>
          <w:numId w:val="8"/>
        </w:numPr>
      </w:pPr>
      <w:r>
        <w:t xml:space="preserve"> </w:t>
      </w:r>
      <w:r w:rsidRPr="00794C5C">
        <w:t>No alcohol may be present at any “open event” where there is unrestricted access by nonmembers of the Fraternity.</w:t>
      </w:r>
    </w:p>
    <w:p w:rsidR="002F48ED" w:rsidRPr="002F48ED" w:rsidRDefault="002F48ED" w:rsidP="002F48ED">
      <w:pPr>
        <w:pStyle w:val="Default"/>
        <w:numPr>
          <w:ilvl w:val="2"/>
          <w:numId w:val="8"/>
        </w:numPr>
      </w:pPr>
      <w:r w:rsidRPr="002F48ED">
        <w:t xml:space="preserve">No alcohol is allowed at any member development activity or Ritual ceremony. This includes but is not limited to activities associated with “bid night,” “big brother – little brother” events or activities, Ritual Rites of Passage and initiation. </w:t>
      </w:r>
    </w:p>
    <w:p w:rsidR="002F48ED" w:rsidRDefault="002F48ED" w:rsidP="002F48ED">
      <w:pPr>
        <w:pStyle w:val="Default"/>
        <w:numPr>
          <w:ilvl w:val="2"/>
          <w:numId w:val="8"/>
        </w:numPr>
      </w:pPr>
      <w:r w:rsidRPr="002F48ED">
        <w:t>The possession, sale or use of illegal drugs or controlled substances, including prescription drugs obtained without a prescription, is strictly prohibited.</w:t>
      </w:r>
    </w:p>
    <w:p w:rsidR="00794C5C" w:rsidRPr="00794C5C" w:rsidRDefault="00794C5C" w:rsidP="00794C5C">
      <w:pPr>
        <w:pStyle w:val="Default"/>
        <w:ind w:left="2160"/>
      </w:pPr>
    </w:p>
    <w:p w:rsidR="00AF7EC5" w:rsidRPr="00AF7EC5" w:rsidRDefault="00AF7EC5" w:rsidP="00AF7EC5">
      <w:pPr>
        <w:pStyle w:val="Default"/>
        <w:numPr>
          <w:ilvl w:val="1"/>
          <w:numId w:val="8"/>
        </w:numPr>
        <w:rPr>
          <w:u w:val="single"/>
        </w:rPr>
      </w:pPr>
      <w:r w:rsidRPr="00B54BF7">
        <w:rPr>
          <w:u w:val="single"/>
        </w:rPr>
        <w:t>Disorderly or Illegal Behavior</w:t>
      </w:r>
      <w:r w:rsidRPr="00B54BF7">
        <w:t xml:space="preserve"> – No Disorderly or Illegal Behavior on the part of members or members’ guests. Such conduct is grounds for immediate expulsion. </w:t>
      </w:r>
      <w:r>
        <w:t xml:space="preserve">Disorderly behavior is further defined within the Local Bylaws. </w:t>
      </w:r>
    </w:p>
    <w:p w:rsidR="00AF7EC5" w:rsidRPr="00AF7EC5" w:rsidRDefault="00AF7EC5" w:rsidP="00AF7EC5">
      <w:pPr>
        <w:pStyle w:val="Default"/>
        <w:rPr>
          <w:u w:val="single"/>
        </w:rPr>
      </w:pPr>
    </w:p>
    <w:p w:rsidR="00AF7EC5" w:rsidRPr="00AF7EC5" w:rsidRDefault="00AF7EC5" w:rsidP="00AF7EC5">
      <w:pPr>
        <w:pStyle w:val="Default"/>
        <w:numPr>
          <w:ilvl w:val="2"/>
          <w:numId w:val="8"/>
        </w:numPr>
        <w:rPr>
          <w:u w:val="single"/>
        </w:rPr>
      </w:pPr>
      <w:r>
        <w:t xml:space="preserve">No undergraduate member, regardless of age, may attend another Greek Organization’s event/function, official or unofficial, if alcohol is present and not distributed by a third party vendor. </w:t>
      </w:r>
    </w:p>
    <w:p w:rsidR="00AF7EC5" w:rsidRPr="00AF7EC5" w:rsidRDefault="00AF7EC5" w:rsidP="00AF7EC5">
      <w:pPr>
        <w:pStyle w:val="Default"/>
        <w:numPr>
          <w:ilvl w:val="2"/>
          <w:numId w:val="8"/>
        </w:numPr>
        <w:rPr>
          <w:u w:val="single"/>
        </w:rPr>
      </w:pPr>
      <w:r>
        <w:t xml:space="preserve">An undergraduate member that decides to operate a motor vehicle under the influence of legal or illegal substances after being warned by fellow members not to do so will go through a Standards Board Trial. </w:t>
      </w:r>
    </w:p>
    <w:p w:rsidR="00AF7EC5" w:rsidRPr="002F48ED" w:rsidRDefault="00B72BCA" w:rsidP="00AF7EC5">
      <w:pPr>
        <w:pStyle w:val="Default"/>
        <w:numPr>
          <w:ilvl w:val="2"/>
          <w:numId w:val="8"/>
        </w:numPr>
        <w:rPr>
          <w:u w:val="single"/>
        </w:rPr>
      </w:pPr>
      <w:r>
        <w:t>Any member that physically attacks/harasses another member or student is subject to immediate expulsion.</w:t>
      </w:r>
    </w:p>
    <w:p w:rsidR="002F48ED" w:rsidRPr="002F48ED" w:rsidRDefault="002F48ED" w:rsidP="002F48ED">
      <w:pPr>
        <w:pStyle w:val="Default"/>
        <w:numPr>
          <w:ilvl w:val="2"/>
          <w:numId w:val="8"/>
        </w:numPr>
      </w:pPr>
      <w:r w:rsidRPr="002F48ED">
        <w:t>No member or chapter shall engage in, tolerate or condone any form of sexist or sexually abusive behavior, be it physical, mental, or emotional in nature. This includes any actions that are demeaning to women or men including, but not limited to verbal or physical harassment and sexual assault by individua</w:t>
      </w:r>
      <w:r>
        <w:t xml:space="preserve">ls or members acting together. </w:t>
      </w:r>
      <w:r w:rsidRPr="002F48ED">
        <w:t>No members or chapter shall encourage, support or participate in any action that demeans, belittles, or damages, in any manner, another person. The employment or use of strippers, exotic dancers or similar, at a fraternity event is prohibited.</w:t>
      </w:r>
    </w:p>
    <w:p w:rsidR="00B72BCA" w:rsidRPr="00B72BCA" w:rsidRDefault="00B72BCA" w:rsidP="00AF7EC5">
      <w:pPr>
        <w:pStyle w:val="Default"/>
        <w:numPr>
          <w:ilvl w:val="2"/>
          <w:numId w:val="8"/>
        </w:numPr>
        <w:rPr>
          <w:u w:val="single"/>
        </w:rPr>
      </w:pPr>
      <w:r>
        <w:t>Any member that verbally/mentally harms another member or student will be subject to a Standards Board trial.</w:t>
      </w:r>
    </w:p>
    <w:p w:rsidR="00B72BCA" w:rsidRPr="002F48ED" w:rsidRDefault="00B72BCA" w:rsidP="00AF7EC5">
      <w:pPr>
        <w:pStyle w:val="Default"/>
        <w:numPr>
          <w:ilvl w:val="2"/>
          <w:numId w:val="8"/>
        </w:numPr>
        <w:rPr>
          <w:u w:val="single"/>
        </w:rPr>
      </w:pPr>
      <w:r>
        <w:t>Any member that tries to disrupt the judicial process of the Fraternity will be subject to a Standards Board trial.</w:t>
      </w:r>
    </w:p>
    <w:p w:rsidR="00AF7EC5" w:rsidRPr="004B247C" w:rsidRDefault="00AF7EC5" w:rsidP="00AF7EC5">
      <w:pPr>
        <w:pStyle w:val="Default"/>
        <w:rPr>
          <w:u w:val="single"/>
        </w:rPr>
      </w:pPr>
    </w:p>
    <w:p w:rsidR="00AF7EC5" w:rsidRPr="00B72BCA" w:rsidRDefault="00AF7EC5" w:rsidP="00AF7EC5">
      <w:pPr>
        <w:pStyle w:val="Default"/>
        <w:numPr>
          <w:ilvl w:val="1"/>
          <w:numId w:val="8"/>
        </w:numPr>
        <w:rPr>
          <w:u w:val="single"/>
        </w:rPr>
      </w:pPr>
      <w:r>
        <w:rPr>
          <w:u w:val="single"/>
        </w:rPr>
        <w:t>Fraternity Pillars-</w:t>
      </w:r>
      <w:r>
        <w:t xml:space="preserve"> No member shall lack effort in displaying Virtue, Diligence and Brotherly Love not only towards Fraternity Brothers but also other Greek Life members, Sam Houston State Students and the surrounding community.</w:t>
      </w:r>
    </w:p>
    <w:p w:rsidR="00AF7EC5" w:rsidRPr="00B54BF7" w:rsidRDefault="00AF7EC5" w:rsidP="00AF7EC5">
      <w:pPr>
        <w:pStyle w:val="Default"/>
        <w:numPr>
          <w:ilvl w:val="1"/>
          <w:numId w:val="8"/>
        </w:numPr>
        <w:rPr>
          <w:u w:val="single"/>
        </w:rPr>
      </w:pPr>
      <w:r w:rsidRPr="00B54BF7">
        <w:rPr>
          <w:u w:val="single"/>
        </w:rPr>
        <w:t>Sigma Phi Epsilon’s Risk Management Policies</w:t>
      </w:r>
      <w:r w:rsidRPr="00B54BF7">
        <w:t xml:space="preserve"> – As an essential element of each individual's obligation, each member when signing this agrees to support and behave consistently with </w:t>
      </w:r>
      <w:proofErr w:type="spellStart"/>
      <w:r w:rsidRPr="00B54BF7">
        <w:t>SigEp’s</w:t>
      </w:r>
      <w:proofErr w:type="spellEnd"/>
      <w:r w:rsidRPr="00B54BF7">
        <w:t xml:space="preserve"> Risk Management Policies. Violation of these policies subjects a brother to fines, suspension or expulsion as defined by the Bylaws as well as a potential loss of general liability insurance coverage. </w:t>
      </w:r>
    </w:p>
    <w:p w:rsidR="00AF7EC5" w:rsidRDefault="00AF7EC5" w:rsidP="00AF7EC5">
      <w:pPr>
        <w:pStyle w:val="ListParagraph"/>
        <w:ind w:left="1440"/>
        <w:rPr>
          <w:rFonts w:ascii="Times New Roman" w:hAnsi="Times New Roman" w:cs="Times New Roman"/>
          <w:sz w:val="28"/>
        </w:rPr>
      </w:pPr>
    </w:p>
    <w:p w:rsidR="00C04CAC" w:rsidRDefault="007B7E12" w:rsidP="00C04CAC">
      <w:pPr>
        <w:pStyle w:val="ListParagraph"/>
        <w:numPr>
          <w:ilvl w:val="0"/>
          <w:numId w:val="8"/>
        </w:numPr>
        <w:rPr>
          <w:rFonts w:ascii="Times New Roman" w:hAnsi="Times New Roman" w:cs="Times New Roman"/>
          <w:sz w:val="28"/>
        </w:rPr>
      </w:pPr>
      <w:r>
        <w:rPr>
          <w:rFonts w:ascii="Times New Roman" w:hAnsi="Times New Roman" w:cs="Times New Roman"/>
          <w:sz w:val="28"/>
        </w:rPr>
        <w:t>Any violation of these policies will cause the individual to face the Standards Board and subjected the Fraternity’s judicial process which is explained further in this document.</w:t>
      </w:r>
    </w:p>
    <w:p w:rsidR="007B7E12" w:rsidRDefault="007B7E12" w:rsidP="00C04CAC">
      <w:pPr>
        <w:pStyle w:val="ListParagraph"/>
        <w:numPr>
          <w:ilvl w:val="0"/>
          <w:numId w:val="8"/>
        </w:numPr>
        <w:rPr>
          <w:rFonts w:ascii="Times New Roman" w:hAnsi="Times New Roman" w:cs="Times New Roman"/>
          <w:sz w:val="28"/>
        </w:rPr>
      </w:pPr>
      <w:r>
        <w:rPr>
          <w:rFonts w:ascii="Times New Roman" w:hAnsi="Times New Roman" w:cs="Times New Roman"/>
          <w:sz w:val="28"/>
        </w:rPr>
        <w:t xml:space="preserve">No member, regardless of Fraternity position, school classification, et cetera is immune from punishment. </w:t>
      </w:r>
    </w:p>
    <w:p w:rsidR="007B7E12" w:rsidRDefault="007B7E12" w:rsidP="007B7E12">
      <w:pPr>
        <w:rPr>
          <w:rFonts w:ascii="Times New Roman" w:hAnsi="Times New Roman" w:cs="Times New Roman"/>
          <w:sz w:val="28"/>
        </w:rPr>
      </w:pPr>
    </w:p>
    <w:p w:rsidR="007B7E12" w:rsidRDefault="007B7E12" w:rsidP="007B7E12">
      <w:pPr>
        <w:rPr>
          <w:rFonts w:ascii="Times New Roman" w:hAnsi="Times New Roman" w:cs="Times New Roman"/>
          <w:sz w:val="28"/>
        </w:rPr>
      </w:pPr>
    </w:p>
    <w:p w:rsidR="007B7E12" w:rsidRDefault="007B7E12" w:rsidP="007B7E12">
      <w:pPr>
        <w:rPr>
          <w:rFonts w:ascii="Times New Roman" w:hAnsi="Times New Roman" w:cs="Times New Roman"/>
          <w:b/>
          <w:sz w:val="36"/>
        </w:rPr>
      </w:pPr>
      <w:r>
        <w:rPr>
          <w:rFonts w:ascii="Times New Roman" w:hAnsi="Times New Roman" w:cs="Times New Roman"/>
          <w:b/>
          <w:sz w:val="36"/>
        </w:rPr>
        <w:t>Article Seven- Member Development</w:t>
      </w:r>
    </w:p>
    <w:p w:rsidR="007B7E12" w:rsidRPr="007B7E12" w:rsidRDefault="007B7E12" w:rsidP="007B7E12">
      <w:pPr>
        <w:pStyle w:val="ListParagraph"/>
        <w:numPr>
          <w:ilvl w:val="0"/>
          <w:numId w:val="9"/>
        </w:numPr>
        <w:rPr>
          <w:rFonts w:ascii="Times New Roman" w:hAnsi="Times New Roman" w:cs="Times New Roman"/>
          <w:sz w:val="28"/>
        </w:rPr>
      </w:pPr>
      <w:r w:rsidRPr="007B7E12">
        <w:rPr>
          <w:rFonts w:ascii="Times New Roman" w:hAnsi="Times New Roman" w:cs="Times New Roman"/>
          <w:sz w:val="28"/>
        </w:rPr>
        <w:t>All members of Sigma Phi Epsilon Fraternity will participate in the Balanced Man Program as established by the Grand Chapter and defined by the National Board of Directors.  Pledging programs or other member development models are not permitted.</w:t>
      </w:r>
    </w:p>
    <w:p w:rsidR="007B7E12" w:rsidRPr="00B54BF7" w:rsidRDefault="007B7E12" w:rsidP="007B7E12">
      <w:pPr>
        <w:pStyle w:val="Default"/>
        <w:numPr>
          <w:ilvl w:val="1"/>
          <w:numId w:val="9"/>
        </w:numPr>
        <w:rPr>
          <w:u w:val="single"/>
        </w:rPr>
      </w:pPr>
      <w:r w:rsidRPr="00B54BF7">
        <w:rPr>
          <w:u w:val="single"/>
        </w:rPr>
        <w:t>Balanced Man Program</w:t>
      </w:r>
      <w:r w:rsidRPr="00B54BF7">
        <w:t xml:space="preserve"> – All members of Sigma Phi Epsi</w:t>
      </w:r>
      <w:r>
        <w:t xml:space="preserve">lon must be </w:t>
      </w:r>
      <w:r w:rsidRPr="00B54BF7">
        <w:t>committed to the continued growth</w:t>
      </w:r>
      <w:r>
        <w:t xml:space="preserve"> and development of themselves and fellow Brothers</w:t>
      </w:r>
      <w:r w:rsidRPr="00B54BF7">
        <w:t>. The following are expectations of the Balanced Man Program.</w:t>
      </w:r>
    </w:p>
    <w:p w:rsidR="007B7E12" w:rsidRPr="00B54BF7" w:rsidRDefault="007B7E12" w:rsidP="007B7E12">
      <w:pPr>
        <w:pStyle w:val="Default"/>
        <w:ind w:left="1440"/>
        <w:rPr>
          <w:u w:val="single"/>
        </w:rPr>
      </w:pPr>
    </w:p>
    <w:p w:rsidR="007B7E12" w:rsidRPr="00A22A74" w:rsidRDefault="007B7E12" w:rsidP="007B7E12">
      <w:pPr>
        <w:pStyle w:val="Default"/>
        <w:numPr>
          <w:ilvl w:val="2"/>
          <w:numId w:val="9"/>
        </w:numPr>
        <w:rPr>
          <w:u w:val="single"/>
        </w:rPr>
      </w:pPr>
      <w:r w:rsidRPr="00B54BF7">
        <w:t>Each member understands his personal responsibility to live up to and support the philosophical tenets of the Balanced Man Program, specifically:</w:t>
      </w:r>
    </w:p>
    <w:p w:rsidR="007B7E12" w:rsidRPr="00B54BF7" w:rsidRDefault="007B7E12" w:rsidP="007B7E12">
      <w:pPr>
        <w:pStyle w:val="Default"/>
        <w:numPr>
          <w:ilvl w:val="3"/>
          <w:numId w:val="9"/>
        </w:numPr>
        <w:rPr>
          <w:u w:val="single"/>
        </w:rPr>
      </w:pPr>
      <w:r w:rsidRPr="00B54BF7">
        <w:t>Equal rights and responsibilities</w:t>
      </w:r>
    </w:p>
    <w:p w:rsidR="007B7E12" w:rsidRPr="00B54BF7" w:rsidRDefault="007B7E12" w:rsidP="007B7E12">
      <w:pPr>
        <w:pStyle w:val="Default"/>
        <w:numPr>
          <w:ilvl w:val="3"/>
          <w:numId w:val="9"/>
        </w:numPr>
        <w:rPr>
          <w:u w:val="single"/>
        </w:rPr>
      </w:pPr>
      <w:r w:rsidRPr="00B54BF7">
        <w:t>Continuous Development</w:t>
      </w:r>
    </w:p>
    <w:p w:rsidR="007B7E12" w:rsidRPr="00B54BF7" w:rsidRDefault="007B7E12" w:rsidP="007B7E12">
      <w:pPr>
        <w:pStyle w:val="Default"/>
        <w:numPr>
          <w:ilvl w:val="3"/>
          <w:numId w:val="9"/>
        </w:numPr>
        <w:rPr>
          <w:u w:val="single"/>
        </w:rPr>
      </w:pPr>
      <w:r w:rsidRPr="00B54BF7">
        <w:t>Accountability</w:t>
      </w:r>
    </w:p>
    <w:p w:rsidR="007B7E12" w:rsidRPr="00B54BF7" w:rsidRDefault="007B7E12" w:rsidP="007B7E12">
      <w:pPr>
        <w:pStyle w:val="Default"/>
        <w:numPr>
          <w:ilvl w:val="3"/>
          <w:numId w:val="9"/>
        </w:numPr>
        <w:rPr>
          <w:u w:val="single"/>
        </w:rPr>
      </w:pPr>
      <w:r w:rsidRPr="00B54BF7">
        <w:t>Living the Ritual</w:t>
      </w:r>
    </w:p>
    <w:p w:rsidR="007B7E12" w:rsidRPr="002F48ED" w:rsidRDefault="007B7E12" w:rsidP="007B7E12">
      <w:pPr>
        <w:pStyle w:val="Default"/>
        <w:numPr>
          <w:ilvl w:val="3"/>
          <w:numId w:val="9"/>
        </w:numPr>
        <w:rPr>
          <w:u w:val="single"/>
        </w:rPr>
      </w:pPr>
      <w:r w:rsidRPr="00B54BF7">
        <w:t>Mentoring</w:t>
      </w:r>
    </w:p>
    <w:p w:rsidR="007B7E12" w:rsidRPr="007B7E12" w:rsidRDefault="007B7E12" w:rsidP="007B7E12">
      <w:pPr>
        <w:pStyle w:val="Default"/>
        <w:numPr>
          <w:ilvl w:val="2"/>
          <w:numId w:val="9"/>
        </w:numPr>
        <w:rPr>
          <w:u w:val="single"/>
        </w:rPr>
      </w:pPr>
      <w:r w:rsidRPr="00B54BF7">
        <w:t>Each member will participate in each of the Sigma, Phi, Epsilon and Brother Mentor Challenges</w:t>
      </w:r>
    </w:p>
    <w:p w:rsidR="007B7E12" w:rsidRPr="00B54BF7" w:rsidRDefault="007B7E12" w:rsidP="007B7E12">
      <w:pPr>
        <w:pStyle w:val="Default"/>
        <w:numPr>
          <w:ilvl w:val="2"/>
          <w:numId w:val="9"/>
        </w:numPr>
        <w:rPr>
          <w:u w:val="single"/>
        </w:rPr>
      </w:pPr>
      <w:r w:rsidRPr="00B54BF7">
        <w:t>Each member will be responsible for completing the required tasks and activities associated with the challenge in which he is currently participating, within the minimum and maximum time frames:</w:t>
      </w:r>
    </w:p>
    <w:p w:rsidR="007B7E12" w:rsidRPr="00B54BF7" w:rsidRDefault="007B7E12" w:rsidP="007B7E12">
      <w:pPr>
        <w:pStyle w:val="Default"/>
        <w:ind w:left="2160"/>
        <w:rPr>
          <w:u w:val="single"/>
        </w:rPr>
      </w:pPr>
    </w:p>
    <w:p w:rsidR="007B7E12" w:rsidRPr="00B54BF7" w:rsidRDefault="007B7E12" w:rsidP="007B7E12">
      <w:pPr>
        <w:pStyle w:val="Default"/>
        <w:numPr>
          <w:ilvl w:val="3"/>
          <w:numId w:val="9"/>
        </w:numPr>
        <w:rPr>
          <w:u w:val="single"/>
        </w:rPr>
      </w:pPr>
      <w:r w:rsidRPr="00B54BF7">
        <w:t xml:space="preserve">Sigma Challenge: </w:t>
      </w:r>
      <w:r w:rsidRPr="00B54BF7">
        <w:tab/>
      </w:r>
      <w:r w:rsidRPr="00B54BF7">
        <w:tab/>
      </w:r>
      <w:r>
        <w:t xml:space="preserve"> 6 </w:t>
      </w:r>
      <w:r w:rsidRPr="00F04EFE">
        <w:t>-</w:t>
      </w:r>
      <w:r>
        <w:t xml:space="preserve"> 8</w:t>
      </w:r>
      <w:r w:rsidRPr="00F04EFE">
        <w:t xml:space="preserve"> </w:t>
      </w:r>
      <w:r w:rsidRPr="00B54BF7">
        <w:t xml:space="preserve"> </w:t>
      </w:r>
      <w:r>
        <w:t xml:space="preserve">   </w:t>
      </w:r>
      <w:r w:rsidRPr="00B54BF7">
        <w:t>weeks</w:t>
      </w:r>
    </w:p>
    <w:p w:rsidR="007B7E12" w:rsidRPr="00B54BF7" w:rsidRDefault="007B7E12" w:rsidP="007B7E12">
      <w:pPr>
        <w:pStyle w:val="Default"/>
        <w:numPr>
          <w:ilvl w:val="3"/>
          <w:numId w:val="9"/>
        </w:numPr>
        <w:rPr>
          <w:u w:val="single"/>
        </w:rPr>
      </w:pPr>
      <w:r w:rsidRPr="00B54BF7">
        <w:t xml:space="preserve">Phi Challenge: </w:t>
      </w:r>
      <w:r w:rsidRPr="00B54BF7">
        <w:tab/>
      </w:r>
      <w:r w:rsidRPr="00B54BF7">
        <w:tab/>
      </w:r>
      <w:r>
        <w:t>12</w:t>
      </w:r>
      <w:r w:rsidRPr="00F04EFE">
        <w:t xml:space="preserve"> </w:t>
      </w:r>
      <w:r>
        <w:t xml:space="preserve">– 24 </w:t>
      </w:r>
      <w:r w:rsidRPr="00B54BF7">
        <w:t>weeks</w:t>
      </w:r>
    </w:p>
    <w:p w:rsidR="007B7E12" w:rsidRPr="00B54BF7" w:rsidRDefault="007B7E12" w:rsidP="007B7E12">
      <w:pPr>
        <w:pStyle w:val="Default"/>
        <w:numPr>
          <w:ilvl w:val="3"/>
          <w:numId w:val="9"/>
        </w:numPr>
        <w:rPr>
          <w:u w:val="single"/>
        </w:rPr>
      </w:pPr>
      <w:r w:rsidRPr="00B54BF7">
        <w:t>Epsilon Challenge:</w:t>
      </w:r>
      <w:r w:rsidRPr="00B54BF7">
        <w:tab/>
      </w:r>
      <w:r w:rsidRPr="00B54BF7">
        <w:tab/>
      </w:r>
      <w:r>
        <w:t>28 –</w:t>
      </w:r>
      <w:r w:rsidRPr="00F04EFE">
        <w:t xml:space="preserve"> </w:t>
      </w:r>
      <w:r>
        <w:t xml:space="preserve">40 </w:t>
      </w:r>
      <w:r w:rsidRPr="00B54BF7">
        <w:t>weeks</w:t>
      </w:r>
    </w:p>
    <w:p w:rsidR="007B7E12" w:rsidRPr="00B54BF7" w:rsidRDefault="007B7E12" w:rsidP="007B7E12">
      <w:pPr>
        <w:pStyle w:val="Default"/>
        <w:numPr>
          <w:ilvl w:val="3"/>
          <w:numId w:val="9"/>
        </w:numPr>
        <w:rPr>
          <w:u w:val="single"/>
        </w:rPr>
      </w:pPr>
      <w:r w:rsidRPr="00B54BF7">
        <w:t>Brother Mentor Challenge:</w:t>
      </w:r>
      <w:r w:rsidRPr="00B54BF7">
        <w:tab/>
      </w:r>
      <w:r>
        <w:t xml:space="preserve">* </w:t>
      </w:r>
      <w:r w:rsidRPr="00B54BF7">
        <w:t>- graduation</w:t>
      </w:r>
    </w:p>
    <w:p w:rsidR="007B7E12" w:rsidRPr="00B54BF7" w:rsidRDefault="007B7E12" w:rsidP="007B7E12">
      <w:pPr>
        <w:pStyle w:val="Default"/>
        <w:ind w:left="2880"/>
        <w:rPr>
          <w:u w:val="single"/>
        </w:rPr>
      </w:pPr>
    </w:p>
    <w:p w:rsidR="007B7E12" w:rsidRPr="00313DBE" w:rsidRDefault="007B7E12" w:rsidP="007B7E12">
      <w:pPr>
        <w:pStyle w:val="Default"/>
        <w:numPr>
          <w:ilvl w:val="1"/>
          <w:numId w:val="9"/>
        </w:numPr>
        <w:rPr>
          <w:u w:val="single"/>
        </w:rPr>
      </w:pPr>
      <w:r w:rsidRPr="00B54BF7">
        <w:rPr>
          <w:u w:val="single"/>
        </w:rPr>
        <w:t>Hazing</w:t>
      </w:r>
      <w:r w:rsidRPr="00B54BF7">
        <w:t xml:space="preserve"> – Sigma Phi Epsilon has zero tolerance for hazing of any member. Any member found in violation of this expectation may</w:t>
      </w:r>
      <w:r>
        <w:t xml:space="preserve"> be subject to expulsion from</w:t>
      </w:r>
      <w:r w:rsidRPr="00B54BF7">
        <w:t xml:space="preserve"> the Fraternity,</w:t>
      </w:r>
      <w:r>
        <w:t xml:space="preserve"> punishment from</w:t>
      </w:r>
      <w:r w:rsidRPr="00B54BF7">
        <w:t xml:space="preserve"> his c</w:t>
      </w:r>
      <w:r>
        <w:t>ollege or university, and reviewed by the</w:t>
      </w:r>
      <w:r w:rsidRPr="00B54BF7">
        <w:t xml:space="preserve"> law.</w:t>
      </w:r>
    </w:p>
    <w:p w:rsidR="007B7E12" w:rsidRPr="00313DBE" w:rsidRDefault="007B7E12" w:rsidP="007B7E12">
      <w:pPr>
        <w:pStyle w:val="Default"/>
        <w:ind w:left="1440"/>
        <w:rPr>
          <w:u w:val="single"/>
        </w:rPr>
      </w:pPr>
    </w:p>
    <w:p w:rsidR="007B7E12" w:rsidRDefault="007B7E12" w:rsidP="007B7E12">
      <w:pPr>
        <w:pStyle w:val="ListParagraph"/>
        <w:numPr>
          <w:ilvl w:val="2"/>
          <w:numId w:val="9"/>
        </w:numPr>
        <w:spacing w:after="200" w:line="276" w:lineRule="auto"/>
        <w:rPr>
          <w:rFonts w:ascii="Times New Roman" w:hAnsi="Times New Roman"/>
          <w:color w:val="000000"/>
          <w:sz w:val="24"/>
          <w:szCs w:val="24"/>
        </w:rPr>
      </w:pPr>
      <w:r w:rsidRPr="00313DBE">
        <w:rPr>
          <w:rFonts w:ascii="Times New Roman" w:hAnsi="Times New Roman"/>
          <w:color w:val="000000"/>
          <w:sz w:val="24"/>
          <w:szCs w:val="24"/>
        </w:rPr>
        <w:t>Each member understands there is no place for hazing or unequal treatment of new members within the Balanced Man Program. It is each member’s responsibility to ensure a safe and healthy, values-based experience in Sigma Phi Epsilon.</w:t>
      </w:r>
    </w:p>
    <w:p w:rsidR="002F48ED" w:rsidRPr="00313DBE" w:rsidRDefault="002F48ED" w:rsidP="002F48ED">
      <w:pPr>
        <w:pStyle w:val="ListParagraph"/>
        <w:numPr>
          <w:ilvl w:val="2"/>
          <w:numId w:val="9"/>
        </w:numPr>
        <w:spacing w:after="200" w:line="276" w:lineRule="auto"/>
        <w:rPr>
          <w:rFonts w:ascii="Times New Roman" w:hAnsi="Times New Roman"/>
          <w:color w:val="000000"/>
          <w:sz w:val="24"/>
          <w:szCs w:val="24"/>
        </w:rPr>
      </w:pPr>
      <w:r>
        <w:rPr>
          <w:rFonts w:ascii="Times New Roman" w:hAnsi="Times New Roman"/>
          <w:color w:val="000000"/>
          <w:sz w:val="24"/>
          <w:szCs w:val="24"/>
        </w:rPr>
        <w:t>Hazing is defined as: “</w:t>
      </w:r>
      <w:r w:rsidRPr="002F48ED">
        <w:rPr>
          <w:rFonts w:ascii="Times New Roman" w:hAnsi="Times New Roman"/>
          <w:color w:val="000000"/>
          <w:sz w:val="24"/>
          <w:szCs w:val="24"/>
        </w:rPr>
        <w:t>Any action taken or situation created,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morally degrading or humiliating games and activities; late work sessions which interfere with scholastic activities; and any other activities which are not consistent with fraternal law or ritual, the regulations and policies of the educational institution or applicable local, state, or federal law. Permission or approval by a person being hazed is not a defense.”</w:t>
      </w:r>
    </w:p>
    <w:p w:rsidR="007B7E12" w:rsidRPr="007B7E12" w:rsidRDefault="007B7E12" w:rsidP="007B7E12">
      <w:pPr>
        <w:pStyle w:val="Default"/>
        <w:numPr>
          <w:ilvl w:val="1"/>
          <w:numId w:val="9"/>
        </w:numPr>
        <w:rPr>
          <w:u w:val="single"/>
        </w:rPr>
      </w:pPr>
      <w:r w:rsidRPr="00B54BF7">
        <w:rPr>
          <w:u w:val="single"/>
        </w:rPr>
        <w:t>Membership Lapsing</w:t>
      </w:r>
      <w:r w:rsidRPr="00B54BF7">
        <w:t xml:space="preserve"> – Members who are unable to fulfill their commitment to the Balanced Man Program by completing each challenge within the maximum time frame, without extenuating circumstances, are subject to membership</w:t>
      </w:r>
      <w:r>
        <w:t xml:space="preserve"> lapsing. Members that </w:t>
      </w:r>
      <w:r w:rsidRPr="00B54BF7">
        <w:t>do not complete their challenge within the maximum time frame face expulsion from the chapter for failure to meet the Fraternity’s development expectations.</w:t>
      </w:r>
    </w:p>
    <w:p w:rsidR="007B7E12" w:rsidRPr="00E336C0" w:rsidRDefault="007B7E12" w:rsidP="007B7E12">
      <w:pPr>
        <w:pStyle w:val="Default"/>
        <w:numPr>
          <w:ilvl w:val="1"/>
          <w:numId w:val="9"/>
        </w:numPr>
        <w:rPr>
          <w:u w:val="single"/>
        </w:rPr>
      </w:pPr>
      <w:r>
        <w:rPr>
          <w:u w:val="single"/>
        </w:rPr>
        <w:t>STAR</w:t>
      </w:r>
      <w:r>
        <w:t xml:space="preserve"> – Members are required to also complete SHSU’s Greek- Life Development Program, known as STAR. While STAR has Chapter and Individual requirements, it is the responsibility of the individual to complete their own requirements according to SHSU’s rules/regulations/policies. Some of the requirements include; 15 service hours per member per semester, be a member of two other non-Greek organizations, attend 4 designated sporting events (tailgating does not count), and attend 3 university wide events/functions. </w:t>
      </w:r>
    </w:p>
    <w:p w:rsidR="007B7E12" w:rsidRDefault="007B7E12" w:rsidP="00FB41DE">
      <w:pPr>
        <w:rPr>
          <w:rFonts w:ascii="Times New Roman" w:hAnsi="Times New Roman" w:cs="Times New Roman"/>
          <w:sz w:val="28"/>
        </w:rPr>
      </w:pPr>
    </w:p>
    <w:p w:rsidR="00FB41DE" w:rsidRDefault="00FB41DE" w:rsidP="00FB41DE">
      <w:pPr>
        <w:rPr>
          <w:rFonts w:ascii="Times New Roman" w:hAnsi="Times New Roman" w:cs="Times New Roman"/>
          <w:sz w:val="28"/>
        </w:rPr>
      </w:pPr>
    </w:p>
    <w:p w:rsidR="00FB41DE" w:rsidRDefault="00FB41DE" w:rsidP="00FB41DE">
      <w:pPr>
        <w:rPr>
          <w:rFonts w:ascii="Times New Roman" w:hAnsi="Times New Roman" w:cs="Times New Roman"/>
          <w:b/>
          <w:sz w:val="36"/>
        </w:rPr>
      </w:pPr>
      <w:r>
        <w:rPr>
          <w:rFonts w:ascii="Times New Roman" w:hAnsi="Times New Roman" w:cs="Times New Roman"/>
          <w:b/>
          <w:sz w:val="36"/>
        </w:rPr>
        <w:t>Article Eight- Executive Board</w:t>
      </w:r>
    </w:p>
    <w:p w:rsidR="00FB41DE" w:rsidRPr="00FB41DE" w:rsidRDefault="00C03DA3" w:rsidP="00FB41DE">
      <w:pPr>
        <w:pStyle w:val="ListParagraph"/>
        <w:numPr>
          <w:ilvl w:val="0"/>
          <w:numId w:val="10"/>
        </w:numPr>
        <w:rPr>
          <w:rFonts w:ascii="Times New Roman" w:hAnsi="Times New Roman" w:cs="Times New Roman"/>
          <w:sz w:val="28"/>
        </w:rPr>
      </w:pPr>
      <w:r>
        <w:rPr>
          <w:rFonts w:ascii="Times New Roman" w:hAnsi="Times New Roman" w:cs="Times New Roman"/>
          <w:sz w:val="28"/>
        </w:rPr>
        <w:t>The Executive Board</w:t>
      </w:r>
      <w:r w:rsidR="00FB41DE" w:rsidRPr="00FB41DE">
        <w:rPr>
          <w:rFonts w:ascii="Times New Roman" w:hAnsi="Times New Roman" w:cs="Times New Roman"/>
          <w:sz w:val="28"/>
        </w:rPr>
        <w:t xml:space="preserve"> of the undergraduate chapter shall include, at a minimum, each  of the following undergraduate officers, as well as the Chaplain.  The duties of each shall be as follows: </w:t>
      </w:r>
    </w:p>
    <w:p w:rsidR="00FB41DE" w:rsidRDefault="00FB41DE" w:rsidP="00FB41DE">
      <w:pPr>
        <w:pStyle w:val="ListParagraph"/>
        <w:numPr>
          <w:ilvl w:val="1"/>
          <w:numId w:val="10"/>
        </w:numPr>
        <w:rPr>
          <w:rFonts w:ascii="Times New Roman" w:hAnsi="Times New Roman" w:cs="Times New Roman"/>
          <w:sz w:val="24"/>
        </w:rPr>
      </w:pPr>
      <w:r w:rsidRPr="00973DCC">
        <w:rPr>
          <w:rFonts w:ascii="Times New Roman" w:hAnsi="Times New Roman" w:cs="Times New Roman"/>
          <w:sz w:val="24"/>
        </w:rPr>
        <w:t xml:space="preserve">The President shall preside at all meetings and extra sessions of the chapter.  He shall appoint committees, decide in case of tie votes, impose fines, and sign all papers requiring authentication.  He shall have authority to suspend from a chapter meeting any member for conduct unworthy of a member of Sigma Phi Epsilon.  The President shall be chairman of the Executive Committee and shall be responsible for ensuring representation on the Interfraternity Council, if applicable. </w:t>
      </w:r>
    </w:p>
    <w:p w:rsidR="00794C5C" w:rsidRPr="00973DCC" w:rsidRDefault="00794C5C" w:rsidP="00794C5C">
      <w:pPr>
        <w:pStyle w:val="ListParagraph"/>
        <w:ind w:left="1440"/>
        <w:rPr>
          <w:rFonts w:ascii="Times New Roman" w:hAnsi="Times New Roman" w:cs="Times New Roman"/>
          <w:sz w:val="24"/>
        </w:rPr>
      </w:pPr>
    </w:p>
    <w:p w:rsidR="00973DCC" w:rsidRPr="00973DCC" w:rsidRDefault="00973DCC" w:rsidP="00973DCC">
      <w:pPr>
        <w:pStyle w:val="ListParagraph"/>
        <w:numPr>
          <w:ilvl w:val="2"/>
          <w:numId w:val="10"/>
        </w:numPr>
        <w:rPr>
          <w:rFonts w:ascii="Times New Roman" w:hAnsi="Times New Roman" w:cs="Times New Roman"/>
          <w:sz w:val="24"/>
        </w:rPr>
      </w:pPr>
      <w:r w:rsidRPr="00973DCC">
        <w:rPr>
          <w:rFonts w:ascii="Times New Roman" w:hAnsi="Times New Roman" w:cs="Times New Roman"/>
          <w:sz w:val="24"/>
        </w:rPr>
        <w:t xml:space="preserve">In the event the Chapter President is unable to perform the duties of his office at any meeting or other occasion, the Vice President of Programming shall act as President pro-tem until such time as the Chapter President can resume the duties of his office, </w:t>
      </w:r>
    </w:p>
    <w:p w:rsidR="00973DCC" w:rsidRPr="00973DCC" w:rsidRDefault="00973DCC" w:rsidP="00973DCC">
      <w:pPr>
        <w:pStyle w:val="ListParagraph"/>
        <w:numPr>
          <w:ilvl w:val="2"/>
          <w:numId w:val="10"/>
        </w:numPr>
        <w:rPr>
          <w:rFonts w:ascii="Times New Roman" w:hAnsi="Times New Roman" w:cs="Times New Roman"/>
          <w:sz w:val="24"/>
        </w:rPr>
      </w:pPr>
      <w:r w:rsidRPr="00973DCC">
        <w:rPr>
          <w:rFonts w:ascii="Times New Roman" w:hAnsi="Times New Roman" w:cs="Times New Roman"/>
          <w:sz w:val="24"/>
        </w:rPr>
        <w:t xml:space="preserve">A vacancy occurring in the office of Chapter President by resignation, expulsion, suspension, or otherwise shall be temporarily filled by the Vice President of Programming until such time that the undergraduate chapter elects a new Chapter President. </w:t>
      </w:r>
    </w:p>
    <w:p w:rsidR="00973DCC" w:rsidRDefault="00973DCC" w:rsidP="00973DCC">
      <w:pPr>
        <w:pStyle w:val="ListParagraph"/>
        <w:numPr>
          <w:ilvl w:val="2"/>
          <w:numId w:val="10"/>
        </w:numPr>
        <w:rPr>
          <w:rFonts w:ascii="Times New Roman" w:hAnsi="Times New Roman" w:cs="Times New Roman"/>
          <w:sz w:val="24"/>
        </w:rPr>
      </w:pPr>
      <w:r w:rsidRPr="00973DCC">
        <w:rPr>
          <w:rFonts w:ascii="Times New Roman" w:hAnsi="Times New Roman" w:cs="Times New Roman"/>
          <w:sz w:val="24"/>
        </w:rPr>
        <w:t>A vacancy occurring in the office of any Vice President by resignation, expulsion, suspension, or otherwise shall be temporarily filled by an undergraduate member selected by a majority of the Executive Committee until such time that the undergraduate chapter holds an election for said office.</w:t>
      </w:r>
    </w:p>
    <w:p w:rsidR="00973DCC" w:rsidRPr="00973DCC" w:rsidRDefault="00973DCC" w:rsidP="00973DCC">
      <w:pPr>
        <w:pStyle w:val="ListParagraph"/>
        <w:ind w:left="2160"/>
        <w:rPr>
          <w:rFonts w:ascii="Times New Roman" w:hAnsi="Times New Roman" w:cs="Times New Roman"/>
          <w:sz w:val="24"/>
        </w:rPr>
      </w:pPr>
    </w:p>
    <w:p w:rsidR="00FB41DE" w:rsidRPr="00973DCC" w:rsidRDefault="00FB41DE" w:rsidP="00FB41DE">
      <w:pPr>
        <w:pStyle w:val="ListParagraph"/>
        <w:numPr>
          <w:ilvl w:val="1"/>
          <w:numId w:val="10"/>
        </w:numPr>
        <w:rPr>
          <w:rFonts w:ascii="Times New Roman" w:hAnsi="Times New Roman" w:cs="Times New Roman"/>
          <w:sz w:val="24"/>
        </w:rPr>
      </w:pPr>
      <w:r w:rsidRPr="00973DCC">
        <w:rPr>
          <w:rFonts w:ascii="Times New Roman" w:hAnsi="Times New Roman" w:cs="Times New Roman"/>
          <w:sz w:val="24"/>
        </w:rPr>
        <w:t xml:space="preserve">The Vice President of Programming shall be responsible for the chapter’s events and programs and shall coordinate the chapter calendar.  He is chairman of the programs committee which shall implement events, philanthropic and service learning activities, intramurals, and, in coordination with the Vice President of Member Development, Sound Mind and Sound Body programming relevant to all chapter members.  He shall serve as the ritualistic Vice President. </w:t>
      </w:r>
    </w:p>
    <w:p w:rsidR="00FB41DE" w:rsidRPr="00973DCC" w:rsidRDefault="00FB41DE" w:rsidP="00FB41DE">
      <w:pPr>
        <w:pStyle w:val="ListParagraph"/>
        <w:numPr>
          <w:ilvl w:val="1"/>
          <w:numId w:val="10"/>
        </w:numPr>
        <w:rPr>
          <w:rFonts w:ascii="Times New Roman" w:hAnsi="Times New Roman" w:cs="Times New Roman"/>
          <w:sz w:val="24"/>
        </w:rPr>
      </w:pPr>
      <w:r w:rsidRPr="00973DCC">
        <w:rPr>
          <w:rFonts w:ascii="Times New Roman" w:hAnsi="Times New Roman" w:cs="Times New Roman"/>
          <w:sz w:val="24"/>
        </w:rPr>
        <w:t xml:space="preserve">The Vice President of Finance shall be responsible for the chapter’s financial affairs.  He is chairman of the finance committee.  The finance committee shall collect all dues and other charges due from the members to the undergraduate chapter, and the Vice President of Finance shall make necessary and appropriate disbursements as required. The finance committee shall prepare, with the assistance of the Executive Committee and the Alumni and Volunteer Board, an annual budget of the undergraduate chapter, and after it is approved by the Executive Committee and the Alumni and Volunteer Board, he shall transmit a copy to the undergraduate chapter and the Alumni and Volunteer Board and make available a copy for the District Governor and Headquarters..    The Vice President of Finance shall be responsible for filing an annual tax return with the Internal Revenue Service and submitting said return to Headquarters.  He shall also be responsible for the prompt collection and transmittal to Headquarters of all monies due the Fraternity pursuant to Article VI of the Bylaws.  Within one month after the conclusion of their terms of office, the Vice President of Finance and his committee shall, upon request, make available to the Alumni and Volunteer Board, all records pertaining to the financial operations of the undergraduate chapter for review by such person as is designated by the Alumni and Volunteer Board. </w:t>
      </w:r>
    </w:p>
    <w:p w:rsidR="00FB41DE" w:rsidRPr="00973DCC" w:rsidRDefault="00FB41DE" w:rsidP="00FB41DE">
      <w:pPr>
        <w:pStyle w:val="ListParagraph"/>
        <w:numPr>
          <w:ilvl w:val="1"/>
          <w:numId w:val="10"/>
        </w:numPr>
        <w:rPr>
          <w:rFonts w:ascii="Times New Roman" w:hAnsi="Times New Roman" w:cs="Times New Roman"/>
          <w:sz w:val="24"/>
        </w:rPr>
      </w:pPr>
      <w:r w:rsidRPr="00973DCC">
        <w:rPr>
          <w:rFonts w:ascii="Times New Roman" w:hAnsi="Times New Roman" w:cs="Times New Roman"/>
          <w:sz w:val="24"/>
        </w:rPr>
        <w:t xml:space="preserve">The Vice President of Member Development shall be responsible for the comprehensive experience provided to undergraduate members of the chapter.  He is chairman of the development committee which includes the Residential Learning Community Chairman, the Challenge Coordinators, or their equivalents, and other members as necessary to implement academic and development programming..  The Vice President of Member Development is responsible for planning chapter retreats and Sound Mind and Sound Body programming.  He shall act to uphold, develop, and strengthen the character of the members and to preserve the ideals and principles upon which the Fraternity was founded. </w:t>
      </w:r>
    </w:p>
    <w:p w:rsidR="00FB41DE" w:rsidRPr="00973DCC" w:rsidRDefault="00FB41DE" w:rsidP="00FB41DE">
      <w:pPr>
        <w:pStyle w:val="ListParagraph"/>
        <w:numPr>
          <w:ilvl w:val="1"/>
          <w:numId w:val="10"/>
        </w:numPr>
        <w:rPr>
          <w:rFonts w:ascii="Times New Roman" w:hAnsi="Times New Roman" w:cs="Times New Roman"/>
          <w:sz w:val="24"/>
        </w:rPr>
      </w:pPr>
      <w:r w:rsidRPr="00973DCC">
        <w:rPr>
          <w:rFonts w:ascii="Times New Roman" w:hAnsi="Times New Roman" w:cs="Times New Roman"/>
          <w:sz w:val="24"/>
        </w:rPr>
        <w:t xml:space="preserve">The Vice President of Recruitment shall be responsible for recruiting new members into the chapter.  He is chairman of the recruitment committee which includes the Balanced Man Scholarship Chairman and other members as necessary to implement formal and year round recruitment.  The committee shall conduct the chapter’s new member recruitment by establishing and maintaining programs to recruit undergraduate members.  It shall also coordinate the process to extend bids for membership to potential new members. </w:t>
      </w:r>
    </w:p>
    <w:p w:rsidR="00FB41DE" w:rsidRPr="00973DCC" w:rsidRDefault="00FB41DE" w:rsidP="00FB41DE">
      <w:pPr>
        <w:pStyle w:val="ListParagraph"/>
        <w:numPr>
          <w:ilvl w:val="1"/>
          <w:numId w:val="10"/>
        </w:numPr>
        <w:rPr>
          <w:rFonts w:ascii="Times New Roman" w:hAnsi="Times New Roman" w:cs="Times New Roman"/>
          <w:sz w:val="24"/>
        </w:rPr>
      </w:pPr>
      <w:r w:rsidRPr="00973DCC">
        <w:rPr>
          <w:rFonts w:ascii="Times New Roman" w:hAnsi="Times New Roman" w:cs="Times New Roman"/>
          <w:sz w:val="24"/>
        </w:rPr>
        <w:t xml:space="preserve">The Vice President of Communications shall be chairman of the communications committee which shall be responsible for public relations, social media, chapter history, and technology.  The committee shall coordinate with the Alumni and Volunteer Corporation to strengthen relationships with alumni and communicate the positive actions of the chapter to the campus community and Headquarters while preserving the history of the chapter.  The Vice President of Communications shall maintain the membership records of the chapter in a form prescribed by the National Board of Directors, and he shall keep a record of the history of the chapter.  He shall call the roll and keep the minutes of each meeting.  He shall have charge of the seal, books, papers, and records of the chapter, except those in the charge of other officers.  He shall conduct all correspondence and bring all legislation before the chapter.  He is also responsible for the minutes of the Executive Committee meeting. </w:t>
      </w:r>
    </w:p>
    <w:p w:rsidR="00FB41DE" w:rsidRPr="00973DCC" w:rsidRDefault="00FB41DE" w:rsidP="00973DCC">
      <w:pPr>
        <w:pStyle w:val="ListParagraph"/>
        <w:numPr>
          <w:ilvl w:val="1"/>
          <w:numId w:val="10"/>
        </w:numPr>
        <w:rPr>
          <w:rFonts w:ascii="Times New Roman" w:hAnsi="Times New Roman" w:cs="Times New Roman"/>
          <w:sz w:val="28"/>
        </w:rPr>
      </w:pPr>
      <w:r w:rsidRPr="00973DCC">
        <w:rPr>
          <w:rFonts w:ascii="Times New Roman" w:hAnsi="Times New Roman" w:cs="Times New Roman"/>
          <w:sz w:val="24"/>
        </w:rPr>
        <w:t>The Chaplain plays a pivotal role in a successful chapter, as both a proactive and reactive resource for members. The roles of Chaplain are: Standards Board Chairman, Chief Ritual Officer, Expert on Local and Grand Chapter Bylaws and Policies, Moral Compass and Mediator. The Chaplain’s responsibilities include: Ensuring the Standards Board understands its responsibilities</w:t>
      </w:r>
      <w:r w:rsidR="00973DCC" w:rsidRPr="00973DCC">
        <w:rPr>
          <w:rFonts w:ascii="Times New Roman" w:hAnsi="Times New Roman" w:cs="Times New Roman"/>
          <w:sz w:val="24"/>
        </w:rPr>
        <w:t xml:space="preserve">, </w:t>
      </w:r>
      <w:r w:rsidRPr="00973DCC">
        <w:rPr>
          <w:rFonts w:ascii="Times New Roman" w:hAnsi="Times New Roman" w:cs="Times New Roman"/>
          <w:sz w:val="24"/>
        </w:rPr>
        <w:t>Planning public ceremonies</w:t>
      </w:r>
      <w:r w:rsidR="00973DCC" w:rsidRPr="00973DCC">
        <w:rPr>
          <w:rFonts w:ascii="Times New Roman" w:hAnsi="Times New Roman" w:cs="Times New Roman"/>
          <w:sz w:val="24"/>
        </w:rPr>
        <w:t>,</w:t>
      </w:r>
      <w:r w:rsidRPr="00973DCC">
        <w:rPr>
          <w:rFonts w:ascii="Times New Roman" w:hAnsi="Times New Roman" w:cs="Times New Roman"/>
          <w:sz w:val="24"/>
        </w:rPr>
        <w:t xml:space="preserve"> Organizing and performing the Rites of Passage</w:t>
      </w:r>
      <w:r w:rsidR="00973DCC" w:rsidRPr="00973DCC">
        <w:rPr>
          <w:rFonts w:ascii="Times New Roman" w:hAnsi="Times New Roman" w:cs="Times New Roman"/>
          <w:sz w:val="24"/>
        </w:rPr>
        <w:t xml:space="preserve">, </w:t>
      </w:r>
      <w:r w:rsidRPr="00973DCC">
        <w:rPr>
          <w:rFonts w:ascii="Times New Roman" w:hAnsi="Times New Roman" w:cs="Times New Roman"/>
          <w:sz w:val="24"/>
        </w:rPr>
        <w:t>Living the Ritual in everyday life</w:t>
      </w:r>
      <w:r w:rsidR="00973DCC" w:rsidRPr="00973DCC">
        <w:rPr>
          <w:rFonts w:ascii="Times New Roman" w:hAnsi="Times New Roman" w:cs="Times New Roman"/>
          <w:sz w:val="24"/>
        </w:rPr>
        <w:t xml:space="preserve">, </w:t>
      </w:r>
      <w:r w:rsidRPr="00973DCC">
        <w:rPr>
          <w:rFonts w:ascii="Times New Roman" w:hAnsi="Times New Roman" w:cs="Times New Roman"/>
          <w:sz w:val="24"/>
        </w:rPr>
        <w:t>Leading Standards Board meetings and trials</w:t>
      </w:r>
      <w:r w:rsidR="00973DCC" w:rsidRPr="00973DCC">
        <w:rPr>
          <w:rFonts w:ascii="Times New Roman" w:hAnsi="Times New Roman" w:cs="Times New Roman"/>
          <w:sz w:val="24"/>
        </w:rPr>
        <w:t>,</w:t>
      </w:r>
      <w:r w:rsidRPr="00973DCC">
        <w:rPr>
          <w:rFonts w:ascii="Times New Roman" w:hAnsi="Times New Roman" w:cs="Times New Roman"/>
          <w:sz w:val="24"/>
        </w:rPr>
        <w:t xml:space="preserve"> Overseeing individual and chapter accountability</w:t>
      </w:r>
      <w:r w:rsidR="00973DCC" w:rsidRPr="00973DCC">
        <w:rPr>
          <w:rFonts w:ascii="Times New Roman" w:hAnsi="Times New Roman" w:cs="Times New Roman"/>
          <w:sz w:val="24"/>
        </w:rPr>
        <w:t xml:space="preserve">, </w:t>
      </w:r>
      <w:r w:rsidRPr="00973DCC">
        <w:rPr>
          <w:rFonts w:ascii="Times New Roman" w:hAnsi="Times New Roman" w:cs="Times New Roman"/>
          <w:sz w:val="24"/>
        </w:rPr>
        <w:t>Collaborate with the Vice President of Member Development and the Development Committee to</w:t>
      </w:r>
      <w:r w:rsidR="00973DCC" w:rsidRPr="00973DCC">
        <w:rPr>
          <w:rFonts w:ascii="Times New Roman" w:hAnsi="Times New Roman" w:cs="Times New Roman"/>
          <w:sz w:val="24"/>
        </w:rPr>
        <w:t xml:space="preserve"> </w:t>
      </w:r>
      <w:r w:rsidRPr="00973DCC">
        <w:rPr>
          <w:rFonts w:ascii="Times New Roman" w:hAnsi="Times New Roman" w:cs="Times New Roman"/>
          <w:sz w:val="24"/>
        </w:rPr>
        <w:t>enforce membership lapsing</w:t>
      </w:r>
      <w:r w:rsidR="00973DCC" w:rsidRPr="00973DCC">
        <w:rPr>
          <w:rFonts w:ascii="Times New Roman" w:hAnsi="Times New Roman" w:cs="Times New Roman"/>
          <w:sz w:val="24"/>
        </w:rPr>
        <w:t xml:space="preserve">, </w:t>
      </w:r>
      <w:r w:rsidRPr="00973DCC">
        <w:rPr>
          <w:rFonts w:ascii="Times New Roman" w:hAnsi="Times New Roman" w:cs="Times New Roman"/>
          <w:sz w:val="24"/>
        </w:rPr>
        <w:t>Educating members on the Ritual and its purpose</w:t>
      </w:r>
      <w:r w:rsidR="00973DCC" w:rsidRPr="00973DCC">
        <w:rPr>
          <w:rFonts w:ascii="Times New Roman" w:hAnsi="Times New Roman" w:cs="Times New Roman"/>
          <w:sz w:val="24"/>
        </w:rPr>
        <w:t xml:space="preserve">, </w:t>
      </w:r>
      <w:r w:rsidRPr="00973DCC">
        <w:rPr>
          <w:rFonts w:ascii="Times New Roman" w:hAnsi="Times New Roman" w:cs="Times New Roman"/>
          <w:sz w:val="24"/>
        </w:rPr>
        <w:t xml:space="preserve">Serving on the executive board and transitioning the next Chaplain, </w:t>
      </w:r>
      <w:r w:rsidR="00973DCC" w:rsidRPr="00973DCC">
        <w:rPr>
          <w:rFonts w:ascii="Times New Roman" w:hAnsi="Times New Roman" w:cs="Times New Roman"/>
          <w:sz w:val="24"/>
        </w:rPr>
        <w:t xml:space="preserve">as well as </w:t>
      </w:r>
      <w:r w:rsidRPr="00973DCC">
        <w:rPr>
          <w:rFonts w:ascii="Times New Roman" w:hAnsi="Times New Roman" w:cs="Times New Roman"/>
          <w:sz w:val="24"/>
        </w:rPr>
        <w:t>Mediating brother disputes</w:t>
      </w:r>
      <w:r w:rsidR="00973DCC" w:rsidRPr="00973DCC">
        <w:rPr>
          <w:rFonts w:ascii="Times New Roman" w:hAnsi="Times New Roman" w:cs="Times New Roman"/>
          <w:sz w:val="24"/>
        </w:rPr>
        <w:t>.</w:t>
      </w:r>
    </w:p>
    <w:p w:rsidR="00FB41DE" w:rsidRDefault="00973DCC" w:rsidP="00973DCC">
      <w:pPr>
        <w:pStyle w:val="ListParagraph"/>
        <w:numPr>
          <w:ilvl w:val="0"/>
          <w:numId w:val="10"/>
        </w:numPr>
        <w:rPr>
          <w:rFonts w:ascii="Times New Roman" w:hAnsi="Times New Roman" w:cs="Times New Roman"/>
          <w:sz w:val="28"/>
        </w:rPr>
      </w:pPr>
      <w:r w:rsidRPr="00973DCC">
        <w:rPr>
          <w:rFonts w:ascii="Times New Roman" w:hAnsi="Times New Roman" w:cs="Times New Roman"/>
          <w:sz w:val="28"/>
        </w:rPr>
        <w:t>At the expiration of his term of office, each officer shall deliver all chapter books, papers, monies or other articles to his successor.  Each officer shall render all information to enable his successor to assume full charge of the duties of his office.</w:t>
      </w:r>
    </w:p>
    <w:p w:rsidR="00973DCC" w:rsidRDefault="00973DCC" w:rsidP="00973DCC">
      <w:pPr>
        <w:pStyle w:val="ListParagraph"/>
        <w:numPr>
          <w:ilvl w:val="0"/>
          <w:numId w:val="10"/>
        </w:numPr>
        <w:rPr>
          <w:rFonts w:ascii="Times New Roman" w:hAnsi="Times New Roman" w:cs="Times New Roman"/>
          <w:sz w:val="28"/>
        </w:rPr>
      </w:pPr>
      <w:r w:rsidRPr="00973DCC">
        <w:rPr>
          <w:rFonts w:ascii="Times New Roman" w:hAnsi="Times New Roman" w:cs="Times New Roman"/>
          <w:sz w:val="28"/>
        </w:rPr>
        <w:t>The officers of an undergraduate chapter shall be elected annually by secret ballot provided, however, that they may be elected by an alternate calendar cycle if two-thirds of the undergraduate members of the chapter vote in its favor, and the cycle is approved by the District Governor.  These officers shall be installed according to the manner prescribed in the Ritual.</w:t>
      </w:r>
    </w:p>
    <w:p w:rsidR="00973DCC" w:rsidRDefault="00973DCC" w:rsidP="00973DCC">
      <w:pPr>
        <w:pStyle w:val="ListParagraph"/>
        <w:numPr>
          <w:ilvl w:val="1"/>
          <w:numId w:val="10"/>
        </w:numPr>
        <w:rPr>
          <w:rFonts w:ascii="Times New Roman" w:hAnsi="Times New Roman" w:cs="Times New Roman"/>
          <w:sz w:val="24"/>
        </w:rPr>
      </w:pPr>
      <w:r w:rsidRPr="00732E26">
        <w:rPr>
          <w:rFonts w:ascii="Times New Roman" w:hAnsi="Times New Roman" w:cs="Times New Roman"/>
          <w:sz w:val="24"/>
        </w:rPr>
        <w:t>This Local Chapter’s Election Calendar Cycle will be-</w:t>
      </w:r>
    </w:p>
    <w:p w:rsidR="00732E26" w:rsidRPr="00732E26" w:rsidRDefault="00732E26" w:rsidP="00732E26">
      <w:pPr>
        <w:pStyle w:val="ListParagraph"/>
        <w:ind w:left="1440"/>
        <w:rPr>
          <w:rFonts w:ascii="Times New Roman" w:hAnsi="Times New Roman" w:cs="Times New Roman"/>
          <w:sz w:val="24"/>
        </w:rPr>
      </w:pPr>
    </w:p>
    <w:p w:rsidR="00973DCC" w:rsidRPr="00732E26" w:rsidRDefault="00973DCC" w:rsidP="00973DCC">
      <w:pPr>
        <w:pStyle w:val="ListParagraph"/>
        <w:numPr>
          <w:ilvl w:val="2"/>
          <w:numId w:val="10"/>
        </w:numPr>
        <w:rPr>
          <w:rFonts w:ascii="Times New Roman" w:hAnsi="Times New Roman" w:cs="Times New Roman"/>
          <w:sz w:val="24"/>
        </w:rPr>
      </w:pPr>
      <w:r w:rsidRPr="00732E26">
        <w:rPr>
          <w:rFonts w:ascii="Times New Roman" w:hAnsi="Times New Roman" w:cs="Times New Roman"/>
          <w:sz w:val="24"/>
        </w:rPr>
        <w:t xml:space="preserve">The secret ballot will begin two weeks before Spring Break within the Spring Semester. </w:t>
      </w:r>
    </w:p>
    <w:p w:rsidR="00973DCC" w:rsidRPr="00732E26" w:rsidRDefault="00973DCC" w:rsidP="00973DCC">
      <w:pPr>
        <w:pStyle w:val="ListParagraph"/>
        <w:numPr>
          <w:ilvl w:val="2"/>
          <w:numId w:val="10"/>
        </w:numPr>
        <w:rPr>
          <w:rFonts w:ascii="Times New Roman" w:hAnsi="Times New Roman" w:cs="Times New Roman"/>
          <w:sz w:val="24"/>
        </w:rPr>
      </w:pPr>
      <w:r w:rsidRPr="00732E26">
        <w:rPr>
          <w:rFonts w:ascii="Times New Roman" w:hAnsi="Times New Roman" w:cs="Times New Roman"/>
          <w:sz w:val="24"/>
        </w:rPr>
        <w:t>All final votes must be collected by the Thursday before Spring Break Begins.</w:t>
      </w:r>
    </w:p>
    <w:p w:rsidR="00732E26" w:rsidRPr="00732E26" w:rsidRDefault="00973DCC" w:rsidP="00973DCC">
      <w:pPr>
        <w:pStyle w:val="ListParagraph"/>
        <w:numPr>
          <w:ilvl w:val="2"/>
          <w:numId w:val="10"/>
        </w:numPr>
        <w:rPr>
          <w:rFonts w:ascii="Times New Roman" w:hAnsi="Times New Roman" w:cs="Times New Roman"/>
          <w:sz w:val="24"/>
        </w:rPr>
      </w:pPr>
      <w:r w:rsidRPr="00732E26">
        <w:rPr>
          <w:rFonts w:ascii="Times New Roman" w:hAnsi="Times New Roman" w:cs="Times New Roman"/>
          <w:sz w:val="24"/>
        </w:rPr>
        <w:t xml:space="preserve">Candidates will be notified about whether or not they </w:t>
      </w:r>
      <w:r w:rsidR="00732E26" w:rsidRPr="00732E26">
        <w:rPr>
          <w:rFonts w:ascii="Times New Roman" w:hAnsi="Times New Roman" w:cs="Times New Roman"/>
          <w:sz w:val="24"/>
        </w:rPr>
        <w:t xml:space="preserve">received a position by the final day of Spring Break. </w:t>
      </w:r>
    </w:p>
    <w:p w:rsidR="00732E26" w:rsidRPr="00732E26" w:rsidRDefault="00732E26" w:rsidP="00973DCC">
      <w:pPr>
        <w:pStyle w:val="ListParagraph"/>
        <w:numPr>
          <w:ilvl w:val="2"/>
          <w:numId w:val="10"/>
        </w:numPr>
        <w:rPr>
          <w:rFonts w:ascii="Times New Roman" w:hAnsi="Times New Roman" w:cs="Times New Roman"/>
          <w:sz w:val="24"/>
        </w:rPr>
      </w:pPr>
      <w:r w:rsidRPr="00732E26">
        <w:rPr>
          <w:rFonts w:ascii="Times New Roman" w:hAnsi="Times New Roman" w:cs="Times New Roman"/>
          <w:sz w:val="24"/>
        </w:rPr>
        <w:t xml:space="preserve">The remaining half of the Spring Semester will be dedicated to training the newly elected officers. </w:t>
      </w:r>
    </w:p>
    <w:p w:rsidR="00973DCC" w:rsidRDefault="00732E26" w:rsidP="00973DCC">
      <w:pPr>
        <w:pStyle w:val="ListParagraph"/>
        <w:numPr>
          <w:ilvl w:val="2"/>
          <w:numId w:val="10"/>
        </w:numPr>
        <w:rPr>
          <w:rFonts w:ascii="Times New Roman" w:hAnsi="Times New Roman" w:cs="Times New Roman"/>
          <w:sz w:val="24"/>
        </w:rPr>
      </w:pPr>
      <w:r w:rsidRPr="00732E26">
        <w:rPr>
          <w:rFonts w:ascii="Times New Roman" w:hAnsi="Times New Roman" w:cs="Times New Roman"/>
          <w:sz w:val="24"/>
        </w:rPr>
        <w:t>The newly elected officers will officially assume their power and responsibilities during the semester’s last Chapter Meeting.</w:t>
      </w:r>
      <w:r w:rsidR="00973DCC" w:rsidRPr="00732E26">
        <w:rPr>
          <w:rFonts w:ascii="Times New Roman" w:hAnsi="Times New Roman" w:cs="Times New Roman"/>
          <w:sz w:val="24"/>
        </w:rPr>
        <w:t xml:space="preserve"> </w:t>
      </w:r>
    </w:p>
    <w:p w:rsidR="00732E26" w:rsidRPr="00732E26" w:rsidRDefault="00732E26" w:rsidP="00732E26">
      <w:pPr>
        <w:pStyle w:val="ListParagraph"/>
        <w:ind w:left="2160"/>
        <w:rPr>
          <w:rFonts w:ascii="Times New Roman" w:hAnsi="Times New Roman" w:cs="Times New Roman"/>
          <w:sz w:val="24"/>
        </w:rPr>
      </w:pPr>
    </w:p>
    <w:p w:rsidR="00973DCC" w:rsidRPr="00732E26" w:rsidRDefault="00973DCC" w:rsidP="00973DCC">
      <w:pPr>
        <w:pStyle w:val="ListParagraph"/>
        <w:numPr>
          <w:ilvl w:val="1"/>
          <w:numId w:val="10"/>
        </w:numPr>
        <w:rPr>
          <w:rFonts w:ascii="Times New Roman" w:hAnsi="Times New Roman" w:cs="Times New Roman"/>
          <w:sz w:val="24"/>
        </w:rPr>
      </w:pPr>
      <w:r w:rsidRPr="00732E26">
        <w:rPr>
          <w:rFonts w:ascii="Times New Roman" w:hAnsi="Times New Roman" w:cs="Times New Roman"/>
          <w:sz w:val="24"/>
        </w:rPr>
        <w:t xml:space="preserve">In the event that one or more of the elected officers is unable to complete their term of office, the undergraduate chapter shall hold a special election to fill any or all vacancies with members who shall serve until the next annual election. </w:t>
      </w:r>
    </w:p>
    <w:p w:rsidR="00973DCC" w:rsidRPr="00732E26" w:rsidRDefault="00973DCC" w:rsidP="00973DCC">
      <w:pPr>
        <w:pStyle w:val="ListParagraph"/>
        <w:numPr>
          <w:ilvl w:val="1"/>
          <w:numId w:val="10"/>
        </w:numPr>
        <w:rPr>
          <w:rFonts w:ascii="Times New Roman" w:hAnsi="Times New Roman" w:cs="Times New Roman"/>
          <w:sz w:val="24"/>
        </w:rPr>
      </w:pPr>
      <w:r w:rsidRPr="00732E26">
        <w:rPr>
          <w:rFonts w:ascii="Times New Roman" w:hAnsi="Times New Roman" w:cs="Times New Roman"/>
          <w:sz w:val="24"/>
        </w:rPr>
        <w:t xml:space="preserve">Only a member in good standing shall be eligible to hold an office or position of trust in any undergraduate chapter. </w:t>
      </w:r>
    </w:p>
    <w:p w:rsidR="00973DCC" w:rsidRDefault="00973DCC" w:rsidP="00794C5C">
      <w:pPr>
        <w:pStyle w:val="ListParagraph"/>
        <w:numPr>
          <w:ilvl w:val="1"/>
          <w:numId w:val="10"/>
        </w:numPr>
        <w:rPr>
          <w:rFonts w:ascii="Times New Roman" w:hAnsi="Times New Roman" w:cs="Times New Roman"/>
          <w:sz w:val="24"/>
        </w:rPr>
      </w:pPr>
      <w:r w:rsidRPr="00732E26">
        <w:rPr>
          <w:rFonts w:ascii="Times New Roman" w:hAnsi="Times New Roman" w:cs="Times New Roman"/>
          <w:sz w:val="24"/>
        </w:rPr>
        <w:t>A chapter shall have the power, by majority vote, to declare void the election of an officer who, without satisfactory cause, fails to present himself for installation.</w:t>
      </w:r>
    </w:p>
    <w:p w:rsidR="00794C5C" w:rsidRDefault="00794C5C" w:rsidP="00794C5C">
      <w:pPr>
        <w:rPr>
          <w:rFonts w:ascii="Times New Roman" w:hAnsi="Times New Roman" w:cs="Times New Roman"/>
          <w:sz w:val="24"/>
        </w:rPr>
      </w:pPr>
    </w:p>
    <w:p w:rsidR="003476BD" w:rsidRDefault="003476BD" w:rsidP="00794C5C">
      <w:pPr>
        <w:rPr>
          <w:rFonts w:ascii="Times New Roman" w:hAnsi="Times New Roman" w:cs="Times New Roman"/>
          <w:b/>
          <w:sz w:val="36"/>
        </w:rPr>
      </w:pPr>
    </w:p>
    <w:p w:rsidR="003476BD" w:rsidRDefault="003476BD" w:rsidP="00794C5C">
      <w:pPr>
        <w:rPr>
          <w:rFonts w:ascii="Times New Roman" w:hAnsi="Times New Roman" w:cs="Times New Roman"/>
          <w:b/>
          <w:sz w:val="36"/>
        </w:rPr>
      </w:pPr>
    </w:p>
    <w:p w:rsidR="00794C5C" w:rsidRDefault="00794C5C" w:rsidP="00794C5C">
      <w:pPr>
        <w:rPr>
          <w:rFonts w:ascii="Times New Roman" w:hAnsi="Times New Roman" w:cs="Times New Roman"/>
          <w:b/>
          <w:sz w:val="36"/>
        </w:rPr>
      </w:pPr>
      <w:r>
        <w:rPr>
          <w:rFonts w:ascii="Times New Roman" w:hAnsi="Times New Roman" w:cs="Times New Roman"/>
          <w:b/>
          <w:sz w:val="36"/>
        </w:rPr>
        <w:t>Article Nine- Chapter Meetings</w:t>
      </w:r>
    </w:p>
    <w:p w:rsidR="00794C5C" w:rsidRPr="00794C5C" w:rsidRDefault="00794C5C" w:rsidP="00794C5C">
      <w:pPr>
        <w:pStyle w:val="ListParagraph"/>
        <w:numPr>
          <w:ilvl w:val="0"/>
          <w:numId w:val="11"/>
        </w:numPr>
        <w:rPr>
          <w:rFonts w:ascii="Times New Roman" w:hAnsi="Times New Roman" w:cs="Times New Roman"/>
          <w:sz w:val="28"/>
        </w:rPr>
      </w:pPr>
      <w:r w:rsidRPr="00794C5C">
        <w:rPr>
          <w:rFonts w:ascii="Times New Roman" w:hAnsi="Times New Roman" w:cs="Times New Roman"/>
          <w:sz w:val="28"/>
        </w:rPr>
        <w:t xml:space="preserve">Undergraduate chapter meetings shall be conducted in accordance with Robert’s Rules of Order.  </w:t>
      </w:r>
    </w:p>
    <w:p w:rsidR="00794C5C" w:rsidRPr="00794C5C" w:rsidRDefault="00794C5C" w:rsidP="00794C5C">
      <w:pPr>
        <w:pStyle w:val="ListParagraph"/>
        <w:numPr>
          <w:ilvl w:val="0"/>
          <w:numId w:val="11"/>
        </w:numPr>
        <w:rPr>
          <w:rFonts w:ascii="Times New Roman" w:hAnsi="Times New Roman" w:cs="Times New Roman"/>
          <w:sz w:val="28"/>
        </w:rPr>
      </w:pPr>
      <w:r w:rsidRPr="00794C5C">
        <w:rPr>
          <w:rFonts w:ascii="Times New Roman" w:hAnsi="Times New Roman" w:cs="Times New Roman"/>
          <w:sz w:val="28"/>
        </w:rPr>
        <w:t xml:space="preserve">Special meetings may be called by the president or by a two-thirds vote of the members in good standing of the chapter. </w:t>
      </w:r>
    </w:p>
    <w:p w:rsidR="00794C5C" w:rsidRPr="00794C5C" w:rsidRDefault="00794C5C" w:rsidP="00794C5C">
      <w:pPr>
        <w:pStyle w:val="ListParagraph"/>
        <w:numPr>
          <w:ilvl w:val="0"/>
          <w:numId w:val="11"/>
        </w:numPr>
        <w:rPr>
          <w:rFonts w:ascii="Times New Roman" w:hAnsi="Times New Roman" w:cs="Times New Roman"/>
          <w:sz w:val="28"/>
        </w:rPr>
      </w:pPr>
      <w:r w:rsidRPr="00794C5C">
        <w:rPr>
          <w:rFonts w:ascii="Times New Roman" w:hAnsi="Times New Roman" w:cs="Times New Roman"/>
          <w:sz w:val="28"/>
        </w:rPr>
        <w:t xml:space="preserve">The president shall give reasonable notice of a special meeting, stating the business to be transacted, and no other business shall be transacted at such special meeting except by a two-thirds vote of members in good standing. </w:t>
      </w:r>
    </w:p>
    <w:p w:rsidR="00794C5C" w:rsidRPr="00794C5C" w:rsidRDefault="00794C5C" w:rsidP="00794C5C">
      <w:pPr>
        <w:pStyle w:val="ListParagraph"/>
        <w:numPr>
          <w:ilvl w:val="0"/>
          <w:numId w:val="11"/>
        </w:numPr>
        <w:rPr>
          <w:rFonts w:ascii="Times New Roman" w:hAnsi="Times New Roman" w:cs="Times New Roman"/>
          <w:sz w:val="28"/>
        </w:rPr>
      </w:pPr>
      <w:r w:rsidRPr="00794C5C">
        <w:rPr>
          <w:rFonts w:ascii="Times New Roman" w:hAnsi="Times New Roman" w:cs="Times New Roman"/>
          <w:sz w:val="28"/>
        </w:rPr>
        <w:t xml:space="preserve">No Grand Chapter officer shall preside at a meeting of an undergraduate chapter except during the ceremonies of installation, Ritual Rites of Passage, or during elections. </w:t>
      </w:r>
    </w:p>
    <w:p w:rsidR="00794C5C" w:rsidRPr="00794C5C" w:rsidRDefault="00794C5C" w:rsidP="00794C5C">
      <w:pPr>
        <w:pStyle w:val="ListParagraph"/>
        <w:numPr>
          <w:ilvl w:val="0"/>
          <w:numId w:val="11"/>
        </w:numPr>
        <w:rPr>
          <w:rFonts w:ascii="Times New Roman" w:hAnsi="Times New Roman" w:cs="Times New Roman"/>
          <w:sz w:val="28"/>
        </w:rPr>
      </w:pPr>
      <w:r w:rsidRPr="00794C5C">
        <w:rPr>
          <w:rFonts w:ascii="Times New Roman" w:hAnsi="Times New Roman" w:cs="Times New Roman"/>
          <w:sz w:val="28"/>
        </w:rPr>
        <w:t>During each month of the academic year, an undergraduate chapter shall hold at least one formal meeting as described in the Ritual.</w:t>
      </w:r>
    </w:p>
    <w:p w:rsidR="0036637C" w:rsidRDefault="0036637C" w:rsidP="0036637C">
      <w:pPr>
        <w:rPr>
          <w:rFonts w:ascii="Times New Roman" w:hAnsi="Times New Roman" w:cs="Times New Roman"/>
          <w:sz w:val="28"/>
        </w:rPr>
      </w:pPr>
    </w:p>
    <w:p w:rsidR="002F48ED" w:rsidRDefault="002F48ED" w:rsidP="0036637C">
      <w:pPr>
        <w:rPr>
          <w:rFonts w:ascii="Times New Roman" w:hAnsi="Times New Roman" w:cs="Times New Roman"/>
          <w:b/>
          <w:sz w:val="36"/>
        </w:rPr>
      </w:pPr>
      <w:r>
        <w:rPr>
          <w:rFonts w:ascii="Times New Roman" w:hAnsi="Times New Roman" w:cs="Times New Roman"/>
          <w:b/>
          <w:sz w:val="36"/>
        </w:rPr>
        <w:t>Article Ten- Judiciary Powers</w:t>
      </w:r>
      <w:r w:rsidR="00D25691">
        <w:rPr>
          <w:rFonts w:ascii="Times New Roman" w:hAnsi="Times New Roman" w:cs="Times New Roman"/>
          <w:b/>
          <w:sz w:val="36"/>
        </w:rPr>
        <w:t xml:space="preserve"> and Process</w:t>
      </w:r>
    </w:p>
    <w:p w:rsidR="002F48ED" w:rsidRDefault="002F48ED" w:rsidP="002F48ED">
      <w:pPr>
        <w:pStyle w:val="ListParagraph"/>
        <w:numPr>
          <w:ilvl w:val="0"/>
          <w:numId w:val="12"/>
        </w:numPr>
        <w:rPr>
          <w:rFonts w:ascii="Times New Roman" w:hAnsi="Times New Roman" w:cs="Times New Roman"/>
          <w:sz w:val="28"/>
        </w:rPr>
      </w:pPr>
      <w:r w:rsidRPr="002F48ED">
        <w:rPr>
          <w:rFonts w:ascii="Times New Roman" w:hAnsi="Times New Roman" w:cs="Times New Roman"/>
          <w:sz w:val="28"/>
        </w:rPr>
        <w:t>The chapter via election concurrent with other official elections will elect the following officers to serve as members of the Standards Board:  the Chaplain, the Senior Marshal, the Junior Marshal, the Guard, and the Guide.  Additionally, the chapter shall elect at least one alternate to serve in the event that any member of the Standards Board is unable to fulfill his responsibility due to his involvement or another conflict of interest. The Chaplain will be chairman of the Standards Board.  The Standards Board shall be responsible for planning the use of the Ritual, inspect the Ritual equipment, review proper risk management for upcoming events, and practice the Ritual.  The Standards Board shall also be responsible for enforcing Grand Chapter and local chapter bylaws and resolve member disputes.</w:t>
      </w:r>
    </w:p>
    <w:p w:rsidR="002F48ED" w:rsidRPr="00D25691" w:rsidRDefault="002F48ED" w:rsidP="002F48ED">
      <w:pPr>
        <w:pStyle w:val="ListParagraph"/>
        <w:numPr>
          <w:ilvl w:val="1"/>
          <w:numId w:val="12"/>
        </w:numPr>
        <w:rPr>
          <w:rFonts w:ascii="Times New Roman" w:hAnsi="Times New Roman" w:cs="Times New Roman"/>
          <w:sz w:val="24"/>
        </w:rPr>
      </w:pPr>
      <w:r w:rsidRPr="00D25691">
        <w:rPr>
          <w:rFonts w:ascii="Times New Roman" w:hAnsi="Times New Roman" w:cs="Times New Roman"/>
          <w:sz w:val="24"/>
        </w:rPr>
        <w:t xml:space="preserve">In the event that the Chaplain is unable to fulfill his responsibility due to his involvement or another conflict of interest, the Senior Marshal shall serve as acting Chaplain for the purposes of said trial.  The elected alternate shall serve in place of the Senior Marshal. </w:t>
      </w:r>
    </w:p>
    <w:p w:rsidR="002F48ED" w:rsidRPr="00D25691" w:rsidRDefault="002F48ED" w:rsidP="002F48ED">
      <w:pPr>
        <w:pStyle w:val="ListParagraph"/>
        <w:numPr>
          <w:ilvl w:val="1"/>
          <w:numId w:val="12"/>
        </w:numPr>
        <w:rPr>
          <w:rFonts w:ascii="Times New Roman" w:hAnsi="Times New Roman" w:cs="Times New Roman"/>
          <w:sz w:val="24"/>
        </w:rPr>
      </w:pPr>
      <w:r w:rsidRPr="00D25691">
        <w:rPr>
          <w:rFonts w:ascii="Times New Roman" w:hAnsi="Times New Roman" w:cs="Times New Roman"/>
          <w:sz w:val="24"/>
        </w:rPr>
        <w:t xml:space="preserve">In the event that a member of the Standards Board other than the chaplain is unable to fulfill his responsibility due to his involvement or another conflict of interest, the elected alternate shall serve in his place. </w:t>
      </w:r>
    </w:p>
    <w:p w:rsidR="002F48ED" w:rsidRPr="00D25691" w:rsidRDefault="002F48ED" w:rsidP="002F48ED">
      <w:pPr>
        <w:pStyle w:val="ListParagraph"/>
        <w:numPr>
          <w:ilvl w:val="1"/>
          <w:numId w:val="12"/>
        </w:numPr>
        <w:rPr>
          <w:rFonts w:ascii="Times New Roman" w:hAnsi="Times New Roman" w:cs="Times New Roman"/>
          <w:sz w:val="24"/>
        </w:rPr>
      </w:pPr>
      <w:r w:rsidRPr="00D25691">
        <w:rPr>
          <w:rFonts w:ascii="Times New Roman" w:hAnsi="Times New Roman" w:cs="Times New Roman"/>
          <w:sz w:val="24"/>
        </w:rPr>
        <w:t>A vacancy occurring in the office of any member of the Standards Board by resignation, expulsion, suspension, or otherwise shall be filled by the elected alternate.</w:t>
      </w:r>
    </w:p>
    <w:p w:rsidR="002F48ED" w:rsidRDefault="002F48ED" w:rsidP="002F48ED">
      <w:pPr>
        <w:pStyle w:val="ListParagraph"/>
        <w:numPr>
          <w:ilvl w:val="0"/>
          <w:numId w:val="12"/>
        </w:numPr>
        <w:rPr>
          <w:rFonts w:ascii="Times New Roman" w:hAnsi="Times New Roman" w:cs="Times New Roman"/>
          <w:sz w:val="28"/>
        </w:rPr>
      </w:pPr>
      <w:r w:rsidRPr="002F48ED">
        <w:rPr>
          <w:rFonts w:ascii="Times New Roman" w:hAnsi="Times New Roman" w:cs="Times New Roman"/>
          <w:sz w:val="28"/>
        </w:rPr>
        <w:t>Each member of the Fraternity, undergraduate or ot</w:t>
      </w:r>
      <w:r>
        <w:rPr>
          <w:rFonts w:ascii="Times New Roman" w:hAnsi="Times New Roman" w:cs="Times New Roman"/>
          <w:sz w:val="28"/>
        </w:rPr>
        <w:t xml:space="preserve">herwise, accused of any offense </w:t>
      </w:r>
      <w:r w:rsidRPr="002F48ED">
        <w:rPr>
          <w:rFonts w:ascii="Times New Roman" w:hAnsi="Times New Roman" w:cs="Times New Roman"/>
          <w:sz w:val="28"/>
        </w:rPr>
        <w:t>must be proceeded against by written charges called a complaint, and all members who are so accused shall have notice thereof, and each is entitled to an impartial trial.</w:t>
      </w:r>
      <w:r>
        <w:rPr>
          <w:rFonts w:ascii="Times New Roman" w:hAnsi="Times New Roman" w:cs="Times New Roman"/>
          <w:sz w:val="28"/>
        </w:rPr>
        <w:t xml:space="preserve"> </w:t>
      </w:r>
    </w:p>
    <w:p w:rsidR="002F48ED" w:rsidRPr="002F48ED" w:rsidRDefault="002F48ED" w:rsidP="002F48ED">
      <w:pPr>
        <w:pStyle w:val="ListParagraph"/>
        <w:numPr>
          <w:ilvl w:val="0"/>
          <w:numId w:val="12"/>
        </w:numPr>
        <w:rPr>
          <w:rFonts w:ascii="Times New Roman" w:hAnsi="Times New Roman" w:cs="Times New Roman"/>
          <w:sz w:val="28"/>
        </w:rPr>
      </w:pPr>
      <w:r w:rsidRPr="002F48ED">
        <w:rPr>
          <w:rFonts w:ascii="Times New Roman" w:hAnsi="Times New Roman" w:cs="Times New Roman"/>
          <w:sz w:val="28"/>
        </w:rPr>
        <w:t xml:space="preserve">A trial under the Grand Chapter Bylaws of the Fraternity is defined to be a judicial examination of the issues arising out of the complaint of offenses.  In the case of an undergraduate chapter in good standing, a trial shall be conducted by the undergraduate Standards Board.  In all other cases, the National Board of Directors, or its delegate, shall consider and decide on the case. </w:t>
      </w:r>
    </w:p>
    <w:p w:rsidR="002F48ED" w:rsidRDefault="002F48ED" w:rsidP="002F48ED">
      <w:pPr>
        <w:pStyle w:val="ListParagraph"/>
        <w:numPr>
          <w:ilvl w:val="0"/>
          <w:numId w:val="12"/>
        </w:numPr>
        <w:rPr>
          <w:rFonts w:ascii="Times New Roman" w:hAnsi="Times New Roman" w:cs="Times New Roman"/>
          <w:sz w:val="28"/>
        </w:rPr>
      </w:pPr>
      <w:r w:rsidRPr="002F48ED">
        <w:rPr>
          <w:rFonts w:ascii="Times New Roman" w:hAnsi="Times New Roman" w:cs="Times New Roman"/>
          <w:sz w:val="28"/>
        </w:rPr>
        <w:t>Trials of undergraduate members charged with violations of membership obligations shall be conducted by the undergraduate chapter’s Standards Board according to the following procedures:</w:t>
      </w:r>
      <w:r>
        <w:rPr>
          <w:rFonts w:ascii="Times New Roman" w:hAnsi="Times New Roman" w:cs="Times New Roman"/>
          <w:sz w:val="28"/>
        </w:rPr>
        <w:t xml:space="preserve"> </w:t>
      </w:r>
    </w:p>
    <w:p w:rsidR="002F48ED" w:rsidRDefault="00D25691" w:rsidP="00D25691">
      <w:pPr>
        <w:pStyle w:val="ListParagraph"/>
        <w:numPr>
          <w:ilvl w:val="0"/>
          <w:numId w:val="12"/>
        </w:numPr>
        <w:rPr>
          <w:rFonts w:ascii="Times New Roman" w:hAnsi="Times New Roman" w:cs="Times New Roman"/>
          <w:sz w:val="28"/>
        </w:rPr>
      </w:pPr>
      <w:r w:rsidRPr="00D25691">
        <w:rPr>
          <w:rFonts w:ascii="Times New Roman" w:hAnsi="Times New Roman" w:cs="Times New Roman"/>
          <w:sz w:val="28"/>
        </w:rPr>
        <w:t>The penalties which may be imposed for violations of membership obligations are</w:t>
      </w:r>
      <w:r>
        <w:rPr>
          <w:rFonts w:ascii="Times New Roman" w:hAnsi="Times New Roman" w:cs="Times New Roman"/>
          <w:sz w:val="28"/>
        </w:rPr>
        <w:t>:</w:t>
      </w:r>
    </w:p>
    <w:p w:rsidR="00D25691" w:rsidRPr="00D25691" w:rsidRDefault="00D25691" w:rsidP="00D25691">
      <w:pPr>
        <w:pStyle w:val="ListParagraph"/>
        <w:numPr>
          <w:ilvl w:val="1"/>
          <w:numId w:val="12"/>
        </w:numPr>
        <w:rPr>
          <w:rFonts w:ascii="Times New Roman" w:hAnsi="Times New Roman" w:cs="Times New Roman"/>
          <w:sz w:val="28"/>
        </w:rPr>
      </w:pPr>
      <w:r w:rsidRPr="00D25691">
        <w:rPr>
          <w:rFonts w:ascii="Times New Roman" w:hAnsi="Times New Roman" w:cs="Times New Roman"/>
          <w:sz w:val="28"/>
        </w:rPr>
        <w:t xml:space="preserve">Reprimand or censure. </w:t>
      </w:r>
    </w:p>
    <w:p w:rsidR="00D25691" w:rsidRPr="00D25691" w:rsidRDefault="00D25691" w:rsidP="00D25691">
      <w:pPr>
        <w:pStyle w:val="ListParagraph"/>
        <w:numPr>
          <w:ilvl w:val="1"/>
          <w:numId w:val="12"/>
        </w:numPr>
        <w:rPr>
          <w:rFonts w:ascii="Times New Roman" w:hAnsi="Times New Roman" w:cs="Times New Roman"/>
          <w:sz w:val="28"/>
        </w:rPr>
      </w:pPr>
      <w:r w:rsidRPr="00D25691">
        <w:rPr>
          <w:rFonts w:ascii="Times New Roman" w:hAnsi="Times New Roman" w:cs="Times New Roman"/>
          <w:sz w:val="28"/>
        </w:rPr>
        <w:t xml:space="preserve">Imposition of a fine to a maximum of five hundred dollars ($500). </w:t>
      </w:r>
    </w:p>
    <w:p w:rsidR="00D25691" w:rsidRPr="00D25691" w:rsidRDefault="00D25691" w:rsidP="00D25691">
      <w:pPr>
        <w:pStyle w:val="ListParagraph"/>
        <w:numPr>
          <w:ilvl w:val="1"/>
          <w:numId w:val="12"/>
        </w:numPr>
        <w:rPr>
          <w:rFonts w:ascii="Times New Roman" w:hAnsi="Times New Roman" w:cs="Times New Roman"/>
          <w:sz w:val="28"/>
        </w:rPr>
      </w:pPr>
      <w:r w:rsidRPr="00D25691">
        <w:rPr>
          <w:rFonts w:ascii="Times New Roman" w:hAnsi="Times New Roman" w:cs="Times New Roman"/>
          <w:sz w:val="28"/>
        </w:rPr>
        <w:t xml:space="preserve">Denial of specific privileges. </w:t>
      </w:r>
    </w:p>
    <w:p w:rsidR="00D25691" w:rsidRPr="00D25691" w:rsidRDefault="00D25691" w:rsidP="00D25691">
      <w:pPr>
        <w:pStyle w:val="ListParagraph"/>
        <w:numPr>
          <w:ilvl w:val="1"/>
          <w:numId w:val="12"/>
        </w:numPr>
        <w:rPr>
          <w:rFonts w:ascii="Times New Roman" w:hAnsi="Times New Roman" w:cs="Times New Roman"/>
          <w:sz w:val="28"/>
        </w:rPr>
      </w:pPr>
      <w:r w:rsidRPr="00D25691">
        <w:rPr>
          <w:rFonts w:ascii="Times New Roman" w:hAnsi="Times New Roman" w:cs="Times New Roman"/>
          <w:sz w:val="28"/>
        </w:rPr>
        <w:t xml:space="preserve">Suspension for a definite time, not to exceed one calendar year. </w:t>
      </w:r>
    </w:p>
    <w:p w:rsidR="00D25691" w:rsidRPr="00D25691" w:rsidRDefault="00D25691" w:rsidP="00D25691">
      <w:pPr>
        <w:pStyle w:val="ListParagraph"/>
        <w:numPr>
          <w:ilvl w:val="2"/>
          <w:numId w:val="12"/>
        </w:numPr>
        <w:rPr>
          <w:rFonts w:ascii="Times New Roman" w:hAnsi="Times New Roman" w:cs="Times New Roman"/>
          <w:sz w:val="24"/>
        </w:rPr>
      </w:pPr>
      <w:r w:rsidRPr="00D25691">
        <w:rPr>
          <w:rFonts w:ascii="Times New Roman" w:hAnsi="Times New Roman" w:cs="Times New Roman"/>
          <w:sz w:val="24"/>
        </w:rPr>
        <w:t>Suspension is defined to be the denial for a definite period of the privileges and benefits of membership, including wearing or displaying the Fraternity insignia, attending undergraduate chapter functions and meetings, use of chapter facilities, and otherwise identifying himself as a member of the Fraternity.</w:t>
      </w:r>
    </w:p>
    <w:p w:rsidR="00D25691" w:rsidRDefault="00D25691" w:rsidP="00D25691">
      <w:pPr>
        <w:pStyle w:val="ListParagraph"/>
        <w:numPr>
          <w:ilvl w:val="1"/>
          <w:numId w:val="12"/>
        </w:numPr>
        <w:rPr>
          <w:rFonts w:ascii="Times New Roman" w:hAnsi="Times New Roman" w:cs="Times New Roman"/>
          <w:sz w:val="28"/>
        </w:rPr>
      </w:pPr>
      <w:r w:rsidRPr="00D25691">
        <w:rPr>
          <w:rFonts w:ascii="Times New Roman" w:hAnsi="Times New Roman" w:cs="Times New Roman"/>
          <w:sz w:val="28"/>
        </w:rPr>
        <w:t>Expulsion from the Fraternity.</w:t>
      </w:r>
    </w:p>
    <w:p w:rsidR="00D25691" w:rsidRPr="00D25691" w:rsidRDefault="00D25691" w:rsidP="00D25691">
      <w:pPr>
        <w:pStyle w:val="ListParagraph"/>
        <w:numPr>
          <w:ilvl w:val="2"/>
          <w:numId w:val="12"/>
        </w:numPr>
        <w:rPr>
          <w:rFonts w:ascii="Times New Roman" w:hAnsi="Times New Roman" w:cs="Times New Roman"/>
          <w:sz w:val="24"/>
        </w:rPr>
      </w:pPr>
      <w:r w:rsidRPr="00D25691">
        <w:rPr>
          <w:rFonts w:ascii="Times New Roman" w:hAnsi="Times New Roman" w:cs="Times New Roman"/>
          <w:sz w:val="24"/>
        </w:rPr>
        <w:t>Expulsion is defined to be the permanent denial of all privileges and benefits of membership, including wearing or displaying the Fraternity insignia, attending undergraduate chapter functions and meetings, use of chapter facilities, and otherwise identifying himself as a member of the Fraternity.</w:t>
      </w:r>
    </w:p>
    <w:p w:rsidR="00D25691" w:rsidRPr="00D25691" w:rsidRDefault="00D25691" w:rsidP="00D25691">
      <w:pPr>
        <w:pStyle w:val="ListParagraph"/>
        <w:numPr>
          <w:ilvl w:val="3"/>
          <w:numId w:val="12"/>
        </w:numPr>
        <w:rPr>
          <w:rFonts w:ascii="Times New Roman" w:hAnsi="Times New Roman" w:cs="Times New Roman"/>
          <w:sz w:val="24"/>
        </w:rPr>
      </w:pPr>
      <w:r w:rsidRPr="00D25691">
        <w:rPr>
          <w:rFonts w:ascii="Times New Roman" w:hAnsi="Times New Roman" w:cs="Times New Roman"/>
          <w:sz w:val="24"/>
        </w:rPr>
        <w:t>A member expelled for any reason other than indebtedness may request reinstatement after six months from the date of expulsion, and such request shall be granted only upon unanimous approval of his undergraduate chapter, as to a student member, or the unanimous approval of the board of directors of his Alumni and Volunteer Corporation, as to an alumnus.  In the event the undergraduate chapter or the Alumni and Volunteer Corporation, as applicable, has been dissolved, the unanimous approval of the National Board of Directors is required for reinstatement</w:t>
      </w:r>
    </w:p>
    <w:p w:rsidR="00D25691" w:rsidRPr="00D25691" w:rsidRDefault="00D25691" w:rsidP="00D25691">
      <w:pPr>
        <w:pStyle w:val="ListParagraph"/>
        <w:numPr>
          <w:ilvl w:val="3"/>
          <w:numId w:val="12"/>
        </w:numPr>
        <w:rPr>
          <w:rFonts w:ascii="Times New Roman" w:hAnsi="Times New Roman" w:cs="Times New Roman"/>
          <w:sz w:val="24"/>
        </w:rPr>
      </w:pPr>
      <w:r w:rsidRPr="00D25691">
        <w:rPr>
          <w:rFonts w:ascii="Times New Roman" w:hAnsi="Times New Roman" w:cs="Times New Roman"/>
          <w:sz w:val="24"/>
        </w:rPr>
        <w:t xml:space="preserve"> A member whose account (room, board, parlor fees, or dues) with his undergraduate chapter or Alumni and Volunteer Corporation is thirty (30) days past due shall be suspended immediately unless a two-thirds vote of the undergraduate members or its Alumni and Volunteer Corporation allows an extension. </w:t>
      </w:r>
    </w:p>
    <w:p w:rsidR="00D25691" w:rsidRPr="00D25691" w:rsidRDefault="00D25691" w:rsidP="00D25691">
      <w:pPr>
        <w:pStyle w:val="ListParagraph"/>
        <w:numPr>
          <w:ilvl w:val="3"/>
          <w:numId w:val="12"/>
        </w:numPr>
        <w:rPr>
          <w:rFonts w:ascii="Times New Roman" w:hAnsi="Times New Roman" w:cs="Times New Roman"/>
          <w:sz w:val="24"/>
        </w:rPr>
      </w:pPr>
      <w:r w:rsidRPr="00D25691">
        <w:rPr>
          <w:rFonts w:ascii="Times New Roman" w:hAnsi="Times New Roman" w:cs="Times New Roman"/>
          <w:sz w:val="24"/>
        </w:rPr>
        <w:t xml:space="preserve"> A member whose account (room, board, parlor fees, or dues) with his undergraduate chapter or Alumni and Volunteer Corporation is sixty (60) days past due shall be expelled unless a two-thirds vote of the undergraduate members or its Alumni and Volunteer Corporation allows an extension. </w:t>
      </w:r>
    </w:p>
    <w:p w:rsidR="00D25691" w:rsidRPr="00D25691" w:rsidRDefault="00D25691" w:rsidP="00D25691">
      <w:pPr>
        <w:pStyle w:val="ListParagraph"/>
        <w:numPr>
          <w:ilvl w:val="3"/>
          <w:numId w:val="12"/>
        </w:numPr>
        <w:rPr>
          <w:rFonts w:ascii="Times New Roman" w:hAnsi="Times New Roman" w:cs="Times New Roman"/>
          <w:sz w:val="24"/>
        </w:rPr>
      </w:pPr>
      <w:r w:rsidRPr="00D25691">
        <w:rPr>
          <w:rFonts w:ascii="Times New Roman" w:hAnsi="Times New Roman" w:cs="Times New Roman"/>
          <w:sz w:val="24"/>
        </w:rPr>
        <w:t xml:space="preserve"> Expulsion for indebtedness shall become effective ten (10) days after written notice of the action has been given to the member. </w:t>
      </w:r>
    </w:p>
    <w:p w:rsidR="00D25691" w:rsidRPr="00D25691" w:rsidRDefault="00D25691" w:rsidP="00D25691">
      <w:pPr>
        <w:pStyle w:val="ListParagraph"/>
        <w:numPr>
          <w:ilvl w:val="3"/>
          <w:numId w:val="12"/>
        </w:numPr>
        <w:rPr>
          <w:rFonts w:ascii="Times New Roman" w:hAnsi="Times New Roman" w:cs="Times New Roman"/>
          <w:sz w:val="24"/>
        </w:rPr>
      </w:pPr>
      <w:r w:rsidRPr="00D25691">
        <w:rPr>
          <w:rFonts w:ascii="Times New Roman" w:hAnsi="Times New Roman" w:cs="Times New Roman"/>
          <w:sz w:val="24"/>
        </w:rPr>
        <w:t xml:space="preserve"> A member suspended for indebtedness shall automatically be reinstated when his indebtedness is paid in addition to a fine of up to ten percent (10%) of the amount due or another punishment deemed appropriate by the chapter’s Standards Board. </w:t>
      </w:r>
    </w:p>
    <w:p w:rsidR="00D25691" w:rsidRPr="00D25691" w:rsidRDefault="00D25691" w:rsidP="00D25691">
      <w:pPr>
        <w:pStyle w:val="ListParagraph"/>
        <w:numPr>
          <w:ilvl w:val="3"/>
          <w:numId w:val="12"/>
        </w:numPr>
        <w:rPr>
          <w:rFonts w:ascii="Times New Roman" w:hAnsi="Times New Roman" w:cs="Times New Roman"/>
          <w:sz w:val="28"/>
        </w:rPr>
      </w:pPr>
      <w:r w:rsidRPr="00D25691">
        <w:rPr>
          <w:rFonts w:ascii="Times New Roman" w:hAnsi="Times New Roman" w:cs="Times New Roman"/>
          <w:sz w:val="24"/>
        </w:rPr>
        <w:t xml:space="preserve"> A member expelled for indebtedness may be reinstated provided his petition for reinstatement is unanimously approved by the undergraduate chapter, as to a student member, and its Alumni and Volunteer Corporation Board of Directors, and provided his petition is accompanied by a reinstatement fee of fifty dollars ($50) or twenty-five percent of the amount of his indebtedness, whichever is greater, in addition to the amount of his indebtedness, none of which shall be refunded if the petition is denied.</w:t>
      </w:r>
      <w:r w:rsidRPr="00D25691">
        <w:rPr>
          <w:rFonts w:ascii="Times New Roman" w:hAnsi="Times New Roman" w:cs="Times New Roman"/>
          <w:sz w:val="28"/>
        </w:rPr>
        <w:tab/>
      </w:r>
    </w:p>
    <w:p w:rsidR="00D25691" w:rsidRPr="00D25691" w:rsidRDefault="00D25691" w:rsidP="00D25691">
      <w:pPr>
        <w:pStyle w:val="ListParagraph"/>
        <w:numPr>
          <w:ilvl w:val="2"/>
          <w:numId w:val="12"/>
        </w:numPr>
        <w:rPr>
          <w:rFonts w:ascii="Times New Roman" w:hAnsi="Times New Roman" w:cs="Times New Roman"/>
          <w:sz w:val="24"/>
        </w:rPr>
      </w:pPr>
      <w:r w:rsidRPr="00D25691">
        <w:rPr>
          <w:rFonts w:ascii="Times New Roman" w:hAnsi="Times New Roman" w:cs="Times New Roman"/>
          <w:sz w:val="24"/>
        </w:rPr>
        <w:t xml:space="preserve">Written notification shall be submitted to the Chief Executive Officer or Executive Director by the undergraduate chapter or Alumni and Volunteer Corporation when a member is suspended, expelled, or reinstated. </w:t>
      </w:r>
    </w:p>
    <w:p w:rsidR="00D25691" w:rsidRPr="00D25691" w:rsidRDefault="00D25691" w:rsidP="00D25691">
      <w:pPr>
        <w:rPr>
          <w:rFonts w:ascii="Times New Roman" w:hAnsi="Times New Roman" w:cs="Times New Roman"/>
          <w:sz w:val="28"/>
        </w:rPr>
      </w:pPr>
    </w:p>
    <w:sectPr w:rsidR="00D25691" w:rsidRPr="00D25691" w:rsidSect="0093192F">
      <w:footerReference w:type="default" r:id="rId9"/>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633" w:rsidRDefault="00674633" w:rsidP="0093192F">
      <w:pPr>
        <w:spacing w:after="0" w:line="240" w:lineRule="auto"/>
      </w:pPr>
      <w:r>
        <w:separator/>
      </w:r>
    </w:p>
  </w:endnote>
  <w:endnote w:type="continuationSeparator" w:id="0">
    <w:p w:rsidR="00674633" w:rsidRDefault="00674633" w:rsidP="00931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2F" w:rsidRDefault="0093192F">
    <w:pPr>
      <w:pStyle w:val="Footer"/>
      <w:jc w:val="right"/>
    </w:pPr>
  </w:p>
  <w:p w:rsidR="0093192F" w:rsidRDefault="009319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1294019"/>
      <w:docPartObj>
        <w:docPartGallery w:val="Page Numbers (Bottom of Page)"/>
        <w:docPartUnique/>
      </w:docPartObj>
    </w:sdtPr>
    <w:sdtEndPr>
      <w:rPr>
        <w:noProof/>
      </w:rPr>
    </w:sdtEndPr>
    <w:sdtContent>
      <w:p w:rsidR="0093192F" w:rsidRDefault="0093192F">
        <w:pPr>
          <w:pStyle w:val="Footer"/>
          <w:jc w:val="right"/>
        </w:pPr>
        <w:r>
          <w:fldChar w:fldCharType="begin"/>
        </w:r>
        <w:r>
          <w:instrText xml:space="preserve"> PAGE   \* MERGEFORMAT </w:instrText>
        </w:r>
        <w:r>
          <w:fldChar w:fldCharType="separate"/>
        </w:r>
        <w:r w:rsidR="00F639BF">
          <w:rPr>
            <w:noProof/>
          </w:rPr>
          <w:t>8</w:t>
        </w:r>
        <w:r>
          <w:rPr>
            <w:noProof/>
          </w:rPr>
          <w:fldChar w:fldCharType="end"/>
        </w:r>
      </w:p>
    </w:sdtContent>
  </w:sdt>
  <w:p w:rsidR="0093192F" w:rsidRDefault="00931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633" w:rsidRDefault="00674633" w:rsidP="0093192F">
      <w:pPr>
        <w:spacing w:after="0" w:line="240" w:lineRule="auto"/>
      </w:pPr>
      <w:r>
        <w:separator/>
      </w:r>
    </w:p>
  </w:footnote>
  <w:footnote w:type="continuationSeparator" w:id="0">
    <w:p w:rsidR="00674633" w:rsidRDefault="00674633" w:rsidP="009319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74FB4"/>
    <w:multiLevelType w:val="hybridMultilevel"/>
    <w:tmpl w:val="DF2ADB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1A08E4"/>
    <w:multiLevelType w:val="hybridMultilevel"/>
    <w:tmpl w:val="C688DBD2"/>
    <w:lvl w:ilvl="0" w:tplc="CEA666AC">
      <w:start w:val="1"/>
      <w:numFmt w:val="upperRoman"/>
      <w:lvlText w:val="%1."/>
      <w:lvlJc w:val="right"/>
      <w:pPr>
        <w:ind w:left="795"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305F38"/>
    <w:multiLevelType w:val="hybridMultilevel"/>
    <w:tmpl w:val="6A6E5A30"/>
    <w:lvl w:ilvl="0" w:tplc="A40A9C0E">
      <w:start w:val="1"/>
      <w:numFmt w:val="upperRoman"/>
      <w:lvlText w:val="%1."/>
      <w:lvlJc w:val="right"/>
      <w:pPr>
        <w:ind w:left="795"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5A15EF"/>
    <w:multiLevelType w:val="hybridMultilevel"/>
    <w:tmpl w:val="38823FDA"/>
    <w:lvl w:ilvl="0" w:tplc="CEA666AC">
      <w:start w:val="1"/>
      <w:numFmt w:val="upperRoman"/>
      <w:lvlText w:val="%1."/>
      <w:lvlJc w:val="right"/>
      <w:pPr>
        <w:ind w:left="795"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35432D"/>
    <w:multiLevelType w:val="hybridMultilevel"/>
    <w:tmpl w:val="0BC61CA6"/>
    <w:lvl w:ilvl="0" w:tplc="04090013">
      <w:start w:val="1"/>
      <w:numFmt w:val="upperRoman"/>
      <w:lvlText w:val="%1."/>
      <w:lvlJc w:val="right"/>
      <w:pPr>
        <w:ind w:left="795" w:hanging="360"/>
      </w:pPr>
    </w:lvl>
    <w:lvl w:ilvl="1" w:tplc="04090019">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2C5A4642"/>
    <w:multiLevelType w:val="hybridMultilevel"/>
    <w:tmpl w:val="1AC8D348"/>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BB05B2C">
      <w:start w:val="1"/>
      <w:numFmt w:val="decimal"/>
      <w:lvlText w:val="%4."/>
      <w:lvlJc w:val="left"/>
      <w:pPr>
        <w:ind w:left="2880" w:hanging="360"/>
      </w:pPr>
      <w:rPr>
        <w:sz w:val="24"/>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6953DB"/>
    <w:multiLevelType w:val="hybridMultilevel"/>
    <w:tmpl w:val="8AC414E4"/>
    <w:lvl w:ilvl="0" w:tplc="CEA666AC">
      <w:start w:val="1"/>
      <w:numFmt w:val="upperRoman"/>
      <w:lvlText w:val="%1."/>
      <w:lvlJc w:val="right"/>
      <w:pPr>
        <w:ind w:left="795"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B418F1"/>
    <w:multiLevelType w:val="hybridMultilevel"/>
    <w:tmpl w:val="27C4CCF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CF4CE3"/>
    <w:multiLevelType w:val="hybridMultilevel"/>
    <w:tmpl w:val="AEBE1B9E"/>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4627B5"/>
    <w:multiLevelType w:val="hybridMultilevel"/>
    <w:tmpl w:val="F3A23CBE"/>
    <w:lvl w:ilvl="0" w:tplc="A40A9C0E">
      <w:start w:val="1"/>
      <w:numFmt w:val="upperRoman"/>
      <w:lvlText w:val="%1."/>
      <w:lvlJc w:val="right"/>
      <w:pPr>
        <w:ind w:left="7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C57BB1"/>
    <w:multiLevelType w:val="hybridMultilevel"/>
    <w:tmpl w:val="5A027E7C"/>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766479"/>
    <w:multiLevelType w:val="hybridMultilevel"/>
    <w:tmpl w:val="93FEF6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1"/>
  </w:num>
  <w:num w:numId="3">
    <w:abstractNumId w:val="8"/>
  </w:num>
  <w:num w:numId="4">
    <w:abstractNumId w:val="4"/>
  </w:num>
  <w:num w:numId="5">
    <w:abstractNumId w:val="0"/>
  </w:num>
  <w:num w:numId="6">
    <w:abstractNumId w:val="3"/>
  </w:num>
  <w:num w:numId="7">
    <w:abstractNumId w:val="10"/>
  </w:num>
  <w:num w:numId="8">
    <w:abstractNumId w:val="6"/>
  </w:num>
  <w:num w:numId="9">
    <w:abstractNumId w:val="1"/>
  </w:num>
  <w:num w:numId="10">
    <w:abstractNumId w:val="2"/>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BA4"/>
    <w:rsid w:val="002F48ED"/>
    <w:rsid w:val="003476BD"/>
    <w:rsid w:val="0036637C"/>
    <w:rsid w:val="003F457B"/>
    <w:rsid w:val="00471384"/>
    <w:rsid w:val="00674633"/>
    <w:rsid w:val="00732E26"/>
    <w:rsid w:val="00794C5C"/>
    <w:rsid w:val="007B7E12"/>
    <w:rsid w:val="007D2603"/>
    <w:rsid w:val="00812C54"/>
    <w:rsid w:val="0093192F"/>
    <w:rsid w:val="009453EC"/>
    <w:rsid w:val="00973DCC"/>
    <w:rsid w:val="009D1EA9"/>
    <w:rsid w:val="009D4FCE"/>
    <w:rsid w:val="00A34B3D"/>
    <w:rsid w:val="00AF7EC5"/>
    <w:rsid w:val="00B65621"/>
    <w:rsid w:val="00B72BCA"/>
    <w:rsid w:val="00B924F9"/>
    <w:rsid w:val="00C03DA3"/>
    <w:rsid w:val="00C04CAC"/>
    <w:rsid w:val="00D25691"/>
    <w:rsid w:val="00E50DA0"/>
    <w:rsid w:val="00E86A9D"/>
    <w:rsid w:val="00F639BF"/>
    <w:rsid w:val="00F977A6"/>
    <w:rsid w:val="00FA6D2F"/>
    <w:rsid w:val="00FB41DE"/>
    <w:rsid w:val="00FC1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509B2E"/>
  <w15:chartTrackingRefBased/>
  <w15:docId w15:val="{69FD3927-697E-46E9-A0AA-1755CC904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4F9"/>
    <w:pPr>
      <w:ind w:left="720"/>
      <w:contextualSpacing/>
    </w:pPr>
  </w:style>
  <w:style w:type="paragraph" w:customStyle="1" w:styleId="Default">
    <w:name w:val="Default"/>
    <w:rsid w:val="0036637C"/>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9319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192F"/>
  </w:style>
  <w:style w:type="paragraph" w:styleId="Footer">
    <w:name w:val="footer"/>
    <w:basedOn w:val="Normal"/>
    <w:link w:val="FooterChar"/>
    <w:uiPriority w:val="99"/>
    <w:unhideWhenUsed/>
    <w:rsid w:val="009319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19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364D7A24</Template>
  <TotalTime>1</TotalTime>
  <Pages>18</Pages>
  <Words>5400</Words>
  <Characters>30780</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Kelemen, Cody</dc:creator>
  <cp:keywords/>
  <dc:description/>
  <cp:lastModifiedBy>Mattthew Ortman</cp:lastModifiedBy>
  <cp:revision>2</cp:revision>
  <dcterms:created xsi:type="dcterms:W3CDTF">2017-04-27T18:07:00Z</dcterms:created>
  <dcterms:modified xsi:type="dcterms:W3CDTF">2017-04-27T18:07:00Z</dcterms:modified>
</cp:coreProperties>
</file>